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AA4D4" w14:textId="37D6B3E1" w:rsidR="00370DAF" w:rsidRPr="005B392F" w:rsidRDefault="00A31E54">
      <w:pPr>
        <w:pStyle w:val="Title"/>
        <w:rPr>
          <w:sz w:val="40"/>
          <w:szCs w:val="40"/>
        </w:rPr>
      </w:pPr>
      <w:bookmarkStart w:id="0" w:name="_GoBack"/>
      <w:bookmarkEnd w:id="0"/>
      <w:r w:rsidRPr="005B392F">
        <w:rPr>
          <w:sz w:val="40"/>
          <w:szCs w:val="40"/>
        </w:rPr>
        <w:t>Back to School Newsletter</w:t>
      </w:r>
      <w:r w:rsidR="005B392F">
        <w:rPr>
          <w:sz w:val="40"/>
          <w:szCs w:val="40"/>
        </w:rPr>
        <w:t xml:space="preserve">, August </w:t>
      </w:r>
      <w:r w:rsidR="005B392F" w:rsidRPr="005B392F">
        <w:rPr>
          <w:sz w:val="40"/>
          <w:szCs w:val="40"/>
        </w:rPr>
        <w:t>2018</w:t>
      </w:r>
    </w:p>
    <w:p w14:paraId="54C24A22" w14:textId="479A9975" w:rsidR="009B43DA" w:rsidRPr="009B43DA" w:rsidRDefault="00A31E54" w:rsidP="009B43DA">
      <w:pPr>
        <w:pStyle w:val="Subtitle"/>
        <w:spacing w:after="300"/>
      </w:pPr>
      <w:r>
        <w:t>“JROTC, A Character Development Program”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13"/>
        <w:gridCol w:w="1696"/>
        <w:gridCol w:w="1880"/>
        <w:gridCol w:w="3611"/>
      </w:tblGrid>
      <w:tr w:rsidR="002D2945" w14:paraId="0F835BD8" w14:textId="77777777" w:rsidTr="00B44AE4">
        <w:trPr>
          <w:trHeight w:val="432"/>
        </w:trPr>
        <w:tc>
          <w:tcPr>
            <w:tcW w:w="5000" w:type="pct"/>
            <w:gridSpan w:val="4"/>
            <w:shd w:val="clear" w:color="auto" w:fill="3E92CC" w:themeFill="accent1"/>
          </w:tcPr>
          <w:p w14:paraId="56E7A3CA" w14:textId="28E828A0" w:rsidR="002D2945" w:rsidRPr="00023E34" w:rsidRDefault="00023E34" w:rsidP="004219C9">
            <w:pPr>
              <w:tabs>
                <w:tab w:val="left" w:pos="9695"/>
              </w:tabs>
              <w:rPr>
                <w:sz w:val="32"/>
                <w:szCs w:val="32"/>
              </w:rPr>
            </w:pPr>
            <w:r>
              <w:t xml:space="preserve">                       </w:t>
            </w:r>
            <w:r w:rsidR="004219C9" w:rsidRPr="00023E34">
              <w:rPr>
                <w:sz w:val="32"/>
                <w:szCs w:val="32"/>
              </w:rPr>
              <w:tab/>
            </w:r>
          </w:p>
        </w:tc>
      </w:tr>
      <w:tr w:rsidR="002D2945" w14:paraId="3AC35A6E" w14:textId="77777777" w:rsidTr="00B44AE4">
        <w:trPr>
          <w:trHeight w:val="4419"/>
        </w:trPr>
        <w:tc>
          <w:tcPr>
            <w:tcW w:w="5000" w:type="pct"/>
            <w:gridSpan w:val="4"/>
            <w:shd w:val="clear" w:color="auto" w:fill="3E92CC" w:themeFill="accent1"/>
          </w:tcPr>
          <w:p w14:paraId="5D4F760D" w14:textId="29416C3C" w:rsidR="00023E34" w:rsidRDefault="00023E34" w:rsidP="00023E34">
            <w:r>
              <w:t xml:space="preserve">                                        Mission: “Motivate Young People to be Better Citizens”</w:t>
            </w:r>
          </w:p>
          <w:p w14:paraId="3D6730AE" w14:textId="40DEF300" w:rsidR="002D2945" w:rsidRDefault="00023E34" w:rsidP="00023E34">
            <w:r>
              <w:rPr>
                <w:noProof/>
              </w:rPr>
              <w:t xml:space="preserve"> </w:t>
            </w:r>
            <w:r w:rsidR="002D2945">
              <w:rPr>
                <w:noProof/>
                <w:lang w:eastAsia="en-US"/>
              </w:rPr>
              <w:drawing>
                <wp:inline distT="0" distB="0" distL="0" distR="0" wp14:anchorId="3FAEF157" wp14:editId="28389D6D">
                  <wp:extent cx="6837680" cy="22574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6"/>
                          <a:stretch>
                            <a:fillRect/>
                          </a:stretch>
                        </pic:blipFill>
                        <pic:spPr>
                          <a:xfrm>
                            <a:off x="0" y="0"/>
                            <a:ext cx="6876043" cy="2270090"/>
                          </a:xfrm>
                          <a:prstGeom prst="rect">
                            <a:avLst/>
                          </a:prstGeom>
                        </pic:spPr>
                      </pic:pic>
                    </a:graphicData>
                  </a:graphic>
                </wp:inline>
              </w:drawing>
            </w:r>
          </w:p>
        </w:tc>
      </w:tr>
      <w:tr w:rsidR="00023E34" w14:paraId="2C6BCF24" w14:textId="77777777" w:rsidTr="00B44AE4">
        <w:trPr>
          <w:trHeight w:val="342"/>
        </w:trPr>
        <w:tc>
          <w:tcPr>
            <w:tcW w:w="1673" w:type="pct"/>
          </w:tcPr>
          <w:p w14:paraId="7370F1EB" w14:textId="655319A0" w:rsidR="00B44AE4" w:rsidRPr="00B44AE4" w:rsidRDefault="00B44AE4" w:rsidP="00FB4F85">
            <w:pPr>
              <w:rPr>
                <w:noProof/>
              </w:rPr>
            </w:pPr>
          </w:p>
        </w:tc>
        <w:tc>
          <w:tcPr>
            <w:tcW w:w="1656" w:type="pct"/>
            <w:gridSpan w:val="2"/>
            <w:tcMar>
              <w:left w:w="288" w:type="dxa"/>
              <w:right w:w="0" w:type="dxa"/>
            </w:tcMar>
          </w:tcPr>
          <w:p w14:paraId="4EFDBAE8" w14:textId="4053F648" w:rsidR="00B44AE4" w:rsidRPr="00B44AE4" w:rsidRDefault="00B44AE4" w:rsidP="00984BB5">
            <w:pPr>
              <w:ind w:left="-294"/>
              <w:rPr>
                <w:noProof/>
              </w:rPr>
            </w:pPr>
          </w:p>
        </w:tc>
        <w:tc>
          <w:tcPr>
            <w:tcW w:w="1672" w:type="pct"/>
          </w:tcPr>
          <w:p w14:paraId="76F83DE7" w14:textId="77777777" w:rsidR="00B44AE4" w:rsidRPr="00B44AE4" w:rsidRDefault="00B44AE4" w:rsidP="00FB4F85">
            <w:pPr>
              <w:rPr>
                <w:noProof/>
              </w:rPr>
            </w:pPr>
          </w:p>
        </w:tc>
      </w:tr>
      <w:tr w:rsidR="00023E34" w14:paraId="68A1FCE4" w14:textId="77777777" w:rsidTr="00B44AE4">
        <w:trPr>
          <w:trHeight w:val="3132"/>
        </w:trPr>
        <w:tc>
          <w:tcPr>
            <w:tcW w:w="1673" w:type="pct"/>
            <w:tcBorders>
              <w:right w:val="single" w:sz="24" w:space="0" w:color="23316B" w:themeColor="text2"/>
            </w:tcBorders>
          </w:tcPr>
          <w:p w14:paraId="3EF6543F" w14:textId="77777777" w:rsidR="00FB4F85" w:rsidRDefault="00FB4F85" w:rsidP="00FB4F85">
            <w:r>
              <w:rPr>
                <w:noProof/>
                <w:lang w:eastAsia="en-US"/>
              </w:rPr>
              <mc:AlternateContent>
                <mc:Choice Requires="wps">
                  <w:drawing>
                    <wp:inline distT="0" distB="0" distL="0" distR="0" wp14:anchorId="41B38045" wp14:editId="1E4CA226">
                      <wp:extent cx="2279561" cy="2008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3D25A6A2" w14:textId="77777777" w:rsidR="00FB4F85" w:rsidRPr="004766A7" w:rsidRDefault="00A31E54" w:rsidP="00B43864">
                                  <w:pPr>
                                    <w:pStyle w:val="Heading8"/>
                                    <w:rPr>
                                      <w:color w:val="23316B" w:themeColor="text2"/>
                                    </w:rPr>
                                  </w:pPr>
                                  <w:r>
                                    <w:rPr>
                                      <w:color w:val="23316B" w:themeColor="text2"/>
                                    </w:rPr>
                                    <w:t>Headline</w:t>
                                  </w:r>
                                </w:p>
                                <w:p w14:paraId="68766F37" w14:textId="77777777" w:rsidR="00FB4F85" w:rsidRPr="00E77AC0" w:rsidRDefault="00A31E54" w:rsidP="00B43864">
                                  <w:pPr>
                                    <w:pStyle w:val="Heading3"/>
                                  </w:pPr>
                                  <w:r>
                                    <w:t>JROTC Instructors</w:t>
                                  </w:r>
                                </w:p>
                                <w:sdt>
                                  <w:sdtPr>
                                    <w:id w:val="1600215020"/>
                                    <w:placeholder>
                                      <w:docPart w:val="333F6652883F423099B4B50E772A9D83"/>
                                    </w:placeholder>
                                    <w15:appearance w15:val="hidden"/>
                                  </w:sdtPr>
                                  <w:sdtEndPr/>
                                  <w:sdtContent>
                                    <w:p w14:paraId="22956D12" w14:textId="77777777" w:rsidR="00A31E54" w:rsidRDefault="00A31E54" w:rsidP="00A31E54">
                                      <w:pPr>
                                        <w:spacing w:after="0"/>
                                      </w:pPr>
                                      <w:r>
                                        <w:t>Sergeant Major (Retired)</w:t>
                                      </w:r>
                                    </w:p>
                                    <w:p w14:paraId="59860814" w14:textId="77777777" w:rsidR="00A31E54" w:rsidRDefault="00A31E54" w:rsidP="00A31E54">
                                      <w:pPr>
                                        <w:spacing w:after="0"/>
                                      </w:pPr>
                                      <w:r>
                                        <w:t>Walter Wright</w:t>
                                      </w:r>
                                    </w:p>
                                    <w:p w14:paraId="05F0DE7B" w14:textId="77777777" w:rsidR="00A31E54" w:rsidRDefault="00A31E54" w:rsidP="00A31E54">
                                      <w:pPr>
                                        <w:spacing w:after="0"/>
                                      </w:pPr>
                                    </w:p>
                                    <w:p w14:paraId="0493C7CA" w14:textId="77777777" w:rsidR="00A31E54" w:rsidRDefault="00A31E54" w:rsidP="00A31E54">
                                      <w:pPr>
                                        <w:spacing w:after="0"/>
                                      </w:pPr>
                                      <w:r>
                                        <w:t>Sergeant First Class (Retired)</w:t>
                                      </w:r>
                                    </w:p>
                                    <w:p w14:paraId="34643F37" w14:textId="77777777" w:rsidR="004766A7" w:rsidRPr="004766A7" w:rsidRDefault="00A31E54" w:rsidP="00A31E54">
                                      <w:pPr>
                                        <w:spacing w:after="0"/>
                                      </w:pPr>
                                      <w:r>
                                        <w:t>Lorenzo Harris</w:t>
                                      </w:r>
                                    </w:p>
                                  </w:sdtContent>
                                </w:sdt>
                              </w:txbxContent>
                            </wps:txbx>
                            <wps:bodyPr rot="0" vert="horz" wrap="square" lIns="91440" tIns="9144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B38045" id="_x0000_t202" coordsize="21600,21600" o:spt="202" path="m,l,21600r21600,l21600,xe">
                      <v:stroke joinstyle="miter"/>
                      <v:path gradientshapeok="t" o:connecttype="rect"/>
                    </v:shapetype>
                    <v:shape id="Text Box 2" o:spid="_x0000_s1026"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" filled="f" stroked="f">
                      <v:textbox inset=",7.2pt">
                        <w:txbxContent>
                          <w:p w14:paraId="3D25A6A2" w14:textId="77777777" w:rsidR="00FB4F85" w:rsidRPr="004766A7" w:rsidRDefault="00A31E54" w:rsidP="00B43864">
                            <w:pPr>
                              <w:pStyle w:val="Heading8"/>
                              <w:rPr>
                                <w:color w:val="23316B" w:themeColor="text2"/>
                              </w:rPr>
                            </w:pPr>
                            <w:r>
                              <w:rPr>
                                <w:color w:val="23316B" w:themeColor="text2"/>
                              </w:rPr>
                              <w:t>Headline</w:t>
                            </w:r>
                          </w:p>
                          <w:p w14:paraId="68766F37" w14:textId="77777777" w:rsidR="00FB4F85" w:rsidRPr="00E77AC0" w:rsidRDefault="00A31E54" w:rsidP="00B43864">
                            <w:pPr>
                              <w:pStyle w:val="Heading3"/>
                            </w:pPr>
                            <w:r>
                              <w:t>JROTC Instructors</w:t>
                            </w:r>
                          </w:p>
                          <w:sdt>
                            <w:sdtPr>
                              <w:id w:val="1600215020"/>
                              <w:placeholder>
                                <w:docPart w:val="333F6652883F423099B4B50E772A9D83"/>
                              </w:placeholder>
                              <w15:appearance w15:val="hidden"/>
                            </w:sdtPr>
                            <w:sdtEndPr/>
                            <w:sdtContent>
                              <w:p w14:paraId="22956D12" w14:textId="77777777" w:rsidR="00A31E54" w:rsidRDefault="00A31E54" w:rsidP="00A31E54">
                                <w:pPr>
                                  <w:spacing w:after="0"/>
                                </w:pPr>
                                <w:r>
                                  <w:t>Sergeant Major (Retired)</w:t>
                                </w:r>
                              </w:p>
                              <w:p w14:paraId="59860814" w14:textId="77777777" w:rsidR="00A31E54" w:rsidRDefault="00A31E54" w:rsidP="00A31E54">
                                <w:pPr>
                                  <w:spacing w:after="0"/>
                                </w:pPr>
                                <w:r>
                                  <w:t>Walter Wright</w:t>
                                </w:r>
                              </w:p>
                              <w:p w14:paraId="05F0DE7B" w14:textId="77777777" w:rsidR="00A31E54" w:rsidRDefault="00A31E54" w:rsidP="00A31E54">
                                <w:pPr>
                                  <w:spacing w:after="0"/>
                                </w:pPr>
                              </w:p>
                              <w:p w14:paraId="0493C7CA" w14:textId="77777777" w:rsidR="00A31E54" w:rsidRDefault="00A31E54" w:rsidP="00A31E54">
                                <w:pPr>
                                  <w:spacing w:after="0"/>
                                </w:pPr>
                                <w:r>
                                  <w:t>Sergeant First Class (Retired)</w:t>
                                </w:r>
                              </w:p>
                              <w:p w14:paraId="34643F37" w14:textId="77777777" w:rsidR="004766A7" w:rsidRPr="004766A7" w:rsidRDefault="00A31E54" w:rsidP="00A31E54">
                                <w:pPr>
                                  <w:spacing w:after="0"/>
                                </w:pPr>
                                <w:r>
                                  <w:t>Lorenzo Harris</w:t>
                                </w:r>
                              </w:p>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14:paraId="0B0AC942" w14:textId="77777777" w:rsidR="00FB4F85" w:rsidRPr="00984BB5" w:rsidRDefault="00984BB5" w:rsidP="00984BB5">
            <w:pPr>
              <w:ind w:left="-294"/>
            </w:pPr>
            <w:r>
              <w:rPr>
                <w:noProof/>
                <w:lang w:eastAsia="en-US"/>
              </w:rPr>
              <mc:AlternateContent>
                <mc:Choice Requires="wps">
                  <w:drawing>
                    <wp:inline distT="0" distB="0" distL="0" distR="0" wp14:anchorId="7CF53F6D" wp14:editId="2A99ED5C">
                      <wp:extent cx="2279561" cy="20764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76450"/>
                              </a:xfrm>
                              <a:prstGeom prst="rect">
                                <a:avLst/>
                              </a:prstGeom>
                              <a:noFill/>
                              <a:ln w="9525">
                                <a:noFill/>
                                <a:miter lim="800000"/>
                                <a:headEnd/>
                                <a:tailEnd/>
                              </a:ln>
                            </wps:spPr>
                            <wps:txbx>
                              <w:txbxContent>
                                <w:p w14:paraId="36BD9B63" w14:textId="77777777" w:rsidR="00984BB5" w:rsidRPr="004766A7" w:rsidRDefault="00A31E54" w:rsidP="00B43864">
                                  <w:pPr>
                                    <w:pStyle w:val="Heading8"/>
                                    <w:rPr>
                                      <w:color w:val="23316B" w:themeColor="text2"/>
                                    </w:rPr>
                                  </w:pPr>
                                  <w:r>
                                    <w:rPr>
                                      <w:color w:val="23316B" w:themeColor="text2"/>
                                    </w:rPr>
                                    <w:t>Headline</w:t>
                                  </w:r>
                                </w:p>
                                <w:p w14:paraId="22FF0254" w14:textId="57A21DE2" w:rsidR="00984BB5" w:rsidRDefault="00A31E54" w:rsidP="00A31E54">
                                  <w:pPr>
                                    <w:pStyle w:val="Heading3"/>
                                  </w:pPr>
                                  <w:r>
                                    <w:t>Notes from Instructor</w:t>
                                  </w:r>
                                  <w:r w:rsidR="00B448E9">
                                    <w:t>s</w:t>
                                  </w:r>
                                </w:p>
                                <w:p w14:paraId="35085BD2" w14:textId="6F5AB5B5" w:rsidR="00B448E9" w:rsidRPr="00B448E9" w:rsidRDefault="00B448E9" w:rsidP="00B448E9">
                                  <w:r w:rsidRPr="00B448E9">
                                    <w:t>To</w:t>
                                  </w:r>
                                  <w:r>
                                    <w:t xml:space="preserve">gether, JROTC instructors </w:t>
                                  </w:r>
                                  <w:r w:rsidRPr="00B448E9">
                                    <w:t>extend a war</w:t>
                                  </w:r>
                                  <w:r>
                                    <w:t xml:space="preserve">m welcome back to our returning cadets </w:t>
                                  </w:r>
                                  <w:r w:rsidRPr="00B448E9">
                                    <w:t>fueled with summer rest and with excitement to begin a new year!</w:t>
                                  </w:r>
                                  <w:r>
                                    <w:t xml:space="preserve"> We graciously welcome </w:t>
                                  </w:r>
                                  <w:r w:rsidR="00EF78F2">
                                    <w:t>cadets who are new to our school &amp; JROTC program.</w:t>
                                  </w:r>
                                </w:p>
                                <w:p w14:paraId="73FEBBE1" w14:textId="77777777" w:rsidR="00B448E9" w:rsidRPr="00B448E9" w:rsidRDefault="00B448E9" w:rsidP="00B448E9"/>
                                <w:p w14:paraId="2C09106E" w14:textId="77777777" w:rsidR="00A31E54" w:rsidRPr="00A31E54" w:rsidRDefault="00A31E54" w:rsidP="00A31E54"/>
                              </w:txbxContent>
                            </wps:txbx>
                            <wps:bodyPr rot="0" vert="horz" wrap="square" lIns="91440" tIns="91440" rIns="91440" bIns="45720" anchor="t" anchorCtr="0">
                              <a:noAutofit/>
                            </wps:bodyPr>
                          </wps:wsp>
                        </a:graphicData>
                      </a:graphic>
                    </wp:inline>
                  </w:drawing>
                </mc:Choice>
                <mc:Fallback>
                  <w:pict>
                    <v:shapetype w14:anchorId="7CF53F6D" id="_x0000_t202" coordsize="21600,21600" o:spt="202" path="m,l,21600r21600,l21600,xe">
                      <v:stroke joinstyle="miter"/>
                      <v:path gradientshapeok="t" o:connecttype="rect"/>
                    </v:shapetype>
                    <v:shape id="_x0000_s1027" type="#_x0000_t202" style="width:179.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" filled="f" stroked="f">
                      <v:textbox inset=",7.2pt">
                        <w:txbxContent>
                          <w:p w14:paraId="36BD9B63" w14:textId="77777777" w:rsidR="00984BB5" w:rsidRPr="004766A7" w:rsidRDefault="00A31E54" w:rsidP="00B43864">
                            <w:pPr>
                              <w:pStyle w:val="Heading8"/>
                              <w:rPr>
                                <w:color w:val="23316B" w:themeColor="text2"/>
                              </w:rPr>
                            </w:pPr>
                            <w:r>
                              <w:rPr>
                                <w:color w:val="23316B" w:themeColor="text2"/>
                              </w:rPr>
                              <w:t>Headline</w:t>
                            </w:r>
                          </w:p>
                          <w:p w14:paraId="22FF0254" w14:textId="57A21DE2" w:rsidR="00984BB5" w:rsidRDefault="00A31E54" w:rsidP="00A31E54">
                            <w:pPr>
                              <w:pStyle w:val="Heading3"/>
                            </w:pPr>
                            <w:r>
                              <w:t>Notes from Instructor</w:t>
                            </w:r>
                            <w:r w:rsidR="00B448E9">
                              <w:t>s</w:t>
                            </w:r>
                          </w:p>
                          <w:p w14:paraId="35085BD2" w14:textId="6F5AB5B5" w:rsidR="00B448E9" w:rsidRPr="00B448E9" w:rsidRDefault="00B448E9" w:rsidP="00B448E9">
                            <w:r w:rsidRPr="00B448E9">
                              <w:t>To</w:t>
                            </w:r>
                            <w:r>
                              <w:t xml:space="preserve">gether, JROTC instructors </w:t>
                            </w:r>
                            <w:r w:rsidRPr="00B448E9">
                              <w:t>extend a war</w:t>
                            </w:r>
                            <w:r>
                              <w:t xml:space="preserve">m welcome back to our returning cadets </w:t>
                            </w:r>
                            <w:r w:rsidRPr="00B448E9">
                              <w:t>fueled with summer rest and with excitement to begin a new year!</w:t>
                            </w:r>
                            <w:r>
                              <w:t xml:space="preserve"> We graciously welcome </w:t>
                            </w:r>
                            <w:r w:rsidR="00EF78F2">
                              <w:t>cadets who are new to our school &amp; JROTC program.</w:t>
                            </w:r>
                          </w:p>
                          <w:p w14:paraId="73FEBBE1" w14:textId="77777777" w:rsidR="00B448E9" w:rsidRPr="00B448E9" w:rsidRDefault="00B448E9" w:rsidP="00B448E9"/>
                          <w:p w14:paraId="2C09106E" w14:textId="77777777" w:rsidR="00A31E54" w:rsidRPr="00A31E54" w:rsidRDefault="00A31E54" w:rsidP="00A31E54"/>
                        </w:txbxContent>
                      </v:textbox>
                      <w10:anchorlock/>
                    </v:shape>
                  </w:pict>
                </mc:Fallback>
              </mc:AlternateContent>
            </w:r>
          </w:p>
        </w:tc>
        <w:tc>
          <w:tcPr>
            <w:tcW w:w="1672" w:type="pct"/>
            <w:tcBorders>
              <w:left w:val="single" w:sz="24" w:space="0" w:color="23316B" w:themeColor="text2"/>
            </w:tcBorders>
          </w:tcPr>
          <w:p w14:paraId="37D7B0AF" w14:textId="77777777" w:rsidR="00FB4F85" w:rsidRDefault="00984BB5" w:rsidP="00FB4F85">
            <w:r>
              <w:rPr>
                <w:noProof/>
                <w:lang w:eastAsia="en-US"/>
              </w:rPr>
              <mc:AlternateContent>
                <mc:Choice Requires="wps">
                  <w:drawing>
                    <wp:inline distT="0" distB="0" distL="0" distR="0" wp14:anchorId="7D60382F" wp14:editId="4799256C">
                      <wp:extent cx="2279561" cy="227647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276475"/>
                              </a:xfrm>
                              <a:prstGeom prst="rect">
                                <a:avLst/>
                              </a:prstGeom>
                              <a:noFill/>
                              <a:ln w="9525">
                                <a:noFill/>
                                <a:miter lim="800000"/>
                                <a:headEnd/>
                                <a:tailEnd/>
                              </a:ln>
                            </wps:spPr>
                            <wps:txbx>
                              <w:txbxContent>
                                <w:p w14:paraId="0305DF28" w14:textId="3E9FA22E" w:rsidR="00984BB5" w:rsidRPr="004766A7" w:rsidRDefault="00EF78F2" w:rsidP="00B43864">
                                  <w:pPr>
                                    <w:pStyle w:val="Heading8"/>
                                    <w:rPr>
                                      <w:color w:val="23316B" w:themeColor="text2"/>
                                    </w:rPr>
                                  </w:pPr>
                                  <w:r>
                                    <w:rPr>
                                      <w:color w:val="23316B" w:themeColor="text2"/>
                                    </w:rPr>
                                    <w:t>Headline</w:t>
                                  </w:r>
                                </w:p>
                                <w:p w14:paraId="134EC14C" w14:textId="6967D7AB" w:rsidR="00984BB5" w:rsidRDefault="00984BB5" w:rsidP="00B43864">
                                  <w:pPr>
                                    <w:pStyle w:val="Heading3"/>
                                  </w:pPr>
                                  <w:r w:rsidRPr="00E77AC0">
                                    <w:t xml:space="preserve"> </w:t>
                                  </w:r>
                                  <w:r w:rsidR="00EF78F2">
                                    <w:t>Notes Continuation</w:t>
                                  </w:r>
                                </w:p>
                                <w:p w14:paraId="4FC9B448" w14:textId="78992900" w:rsidR="00EF78F2" w:rsidRPr="00EF78F2" w:rsidRDefault="00EF78F2" w:rsidP="00EF78F2">
                                  <w:r>
                                    <w:t xml:space="preserve">We (Instructors) designed classroom &amp; project-based learning explorations that are meaningful </w:t>
                                  </w:r>
                                  <w:r w:rsidR="00A4336D">
                                    <w:t xml:space="preserve">and </w:t>
                                  </w:r>
                                  <w:r>
                                    <w:t xml:space="preserve">thought provoking. These plans, once put into action, will take our cadets to new levels of achievement. </w:t>
                                  </w:r>
                                  <w:r w:rsidR="009B43DA">
                                    <w:t>Cadet participation is vital for success!</w:t>
                                  </w:r>
                                </w:p>
                                <w:p w14:paraId="02EE878E" w14:textId="77777777" w:rsidR="00EF78F2" w:rsidRPr="00EF78F2" w:rsidRDefault="00EF78F2" w:rsidP="00EF78F2"/>
                                <w:sdt>
                                  <w:sdtPr>
                                    <w:id w:val="-1793504116"/>
                                    <w:showingPlcHdr/>
                                    <w15:appearance w15:val="hidden"/>
                                  </w:sdtPr>
                                  <w:sdtEndPr/>
                                  <w:sdtContent>
                                    <w:p w14:paraId="4F5A4A31" w14:textId="28AD8EC9" w:rsidR="00984BB5" w:rsidRPr="004766A7" w:rsidRDefault="00EF78F2" w:rsidP="00B43864">
                                      <w:pPr>
                                        <w:spacing w:before="100" w:after="0"/>
                                      </w:pPr>
                                      <w:r>
                                        <w:t xml:space="preserve">     </w:t>
                                      </w:r>
                                    </w:p>
                                  </w:sdtContent>
                                </w:sdt>
                              </w:txbxContent>
                            </wps:txbx>
                            <wps:bodyPr rot="0" vert="horz" wrap="square" lIns="91440" tIns="91440" rIns="91440" bIns="45720" anchor="t" anchorCtr="0">
                              <a:noAutofit/>
                            </wps:bodyPr>
                          </wps:wsp>
                        </a:graphicData>
                      </a:graphic>
                    </wp:inline>
                  </w:drawing>
                </mc:Choice>
                <mc:Fallback>
                  <w:pict>
                    <v:shape w14:anchorId="7D60382F" id="_x0000_s1028" type="#_x0000_t202" style="width:179.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" filled="f" stroked="f">
                      <v:textbox inset=",7.2pt">
                        <w:txbxContent>
                          <w:p w14:paraId="0305DF28" w14:textId="3E9FA22E" w:rsidR="00984BB5" w:rsidRPr="004766A7" w:rsidRDefault="00EF78F2" w:rsidP="00B43864">
                            <w:pPr>
                              <w:pStyle w:val="Heading8"/>
                              <w:rPr>
                                <w:color w:val="23316B" w:themeColor="text2"/>
                              </w:rPr>
                            </w:pPr>
                            <w:r>
                              <w:rPr>
                                <w:color w:val="23316B" w:themeColor="text2"/>
                              </w:rPr>
                              <w:t>Headline</w:t>
                            </w:r>
                          </w:p>
                          <w:p w14:paraId="134EC14C" w14:textId="6967D7AB" w:rsidR="00984BB5" w:rsidRDefault="00984BB5" w:rsidP="00B43864">
                            <w:pPr>
                              <w:pStyle w:val="Heading3"/>
                            </w:pPr>
                            <w:r w:rsidRPr="00E77AC0">
                              <w:t xml:space="preserve"> </w:t>
                            </w:r>
                            <w:r w:rsidR="00EF78F2">
                              <w:t>Notes Continuation</w:t>
                            </w:r>
                          </w:p>
                          <w:p w14:paraId="4FC9B448" w14:textId="78992900" w:rsidR="00EF78F2" w:rsidRPr="00EF78F2" w:rsidRDefault="00EF78F2" w:rsidP="00EF78F2">
                            <w:r>
                              <w:t xml:space="preserve">We (Instructors) designed classroom &amp; project-based learning explorations that are meaningful </w:t>
                            </w:r>
                            <w:r w:rsidR="00A4336D">
                              <w:t xml:space="preserve">and </w:t>
                            </w:r>
                            <w:r>
                              <w:t xml:space="preserve">thought provoking. These plans, once put into action, will take our cadets to new levels of achievement. </w:t>
                            </w:r>
                            <w:r w:rsidR="009B43DA">
                              <w:t>Cadet participation is vital for success!</w:t>
                            </w:r>
                          </w:p>
                          <w:p w14:paraId="02EE878E" w14:textId="77777777" w:rsidR="00EF78F2" w:rsidRPr="00EF78F2" w:rsidRDefault="00EF78F2" w:rsidP="00EF78F2"/>
                          <w:sdt>
                            <w:sdtPr>
                              <w:id w:val="-1793504116"/>
                              <w:showingPlcHdr/>
                              <w15:appearance w15:val="hidden"/>
                            </w:sdtPr>
                            <w:sdtEndPr/>
                            <w:sdtContent>
                              <w:p w14:paraId="4F5A4A31" w14:textId="28AD8EC9" w:rsidR="00984BB5" w:rsidRPr="004766A7" w:rsidRDefault="00EF78F2" w:rsidP="00B43864">
                                <w:pPr>
                                  <w:spacing w:before="100" w:after="0"/>
                                </w:pPr>
                                <w:r>
                                  <w:t xml:space="preserve">     </w:t>
                                </w:r>
                              </w:p>
                            </w:sdtContent>
                          </w:sdt>
                        </w:txbxContent>
                      </v:textbox>
                      <w10:anchorlock/>
                    </v:shape>
                  </w:pict>
                </mc:Fallback>
              </mc:AlternateContent>
            </w:r>
          </w:p>
        </w:tc>
      </w:tr>
      <w:tr w:rsidR="00023E34" w14:paraId="0D8F8D23" w14:textId="77777777" w:rsidTr="00B44AE4">
        <w:trPr>
          <w:trHeight w:val="360"/>
        </w:trPr>
        <w:tc>
          <w:tcPr>
            <w:tcW w:w="1673" w:type="pct"/>
          </w:tcPr>
          <w:p w14:paraId="296FB66F" w14:textId="77777777" w:rsidR="00B44AE4" w:rsidRDefault="00B44AE4" w:rsidP="00FB4F85">
            <w:pPr>
              <w:rPr>
                <w:noProof/>
              </w:rPr>
            </w:pPr>
          </w:p>
        </w:tc>
        <w:tc>
          <w:tcPr>
            <w:tcW w:w="1656" w:type="pct"/>
            <w:gridSpan w:val="2"/>
            <w:tcMar>
              <w:left w:w="288" w:type="dxa"/>
              <w:right w:w="0" w:type="dxa"/>
            </w:tcMar>
          </w:tcPr>
          <w:p w14:paraId="3DB6809D" w14:textId="77777777" w:rsidR="00B44AE4" w:rsidRDefault="00B44AE4" w:rsidP="00984BB5">
            <w:pPr>
              <w:ind w:left="-294"/>
              <w:rPr>
                <w:noProof/>
              </w:rPr>
            </w:pPr>
          </w:p>
        </w:tc>
        <w:tc>
          <w:tcPr>
            <w:tcW w:w="1672" w:type="pct"/>
          </w:tcPr>
          <w:p w14:paraId="1D70DB08" w14:textId="77777777" w:rsidR="00B44AE4" w:rsidRDefault="00B44AE4" w:rsidP="00FB4F85">
            <w:pPr>
              <w:rPr>
                <w:noProof/>
              </w:rPr>
            </w:pPr>
          </w:p>
        </w:tc>
      </w:tr>
      <w:tr w:rsidR="00023E34" w14:paraId="1AF466CB" w14:textId="77777777" w:rsidTr="00A5487A">
        <w:trPr>
          <w:trHeight w:val="2718"/>
        </w:trPr>
        <w:tc>
          <w:tcPr>
            <w:tcW w:w="2458" w:type="pct"/>
            <w:gridSpan w:val="2"/>
            <w:shd w:val="clear" w:color="auto" w:fill="23316B" w:themeFill="text2"/>
          </w:tcPr>
          <w:p w14:paraId="57263947" w14:textId="77777777" w:rsidR="00B44AE4" w:rsidRDefault="00A5487A" w:rsidP="00A5487A">
            <w:pPr>
              <w:rPr>
                <w:noProof/>
              </w:rPr>
            </w:pPr>
            <w:r>
              <w:rPr>
                <w:noProof/>
                <w:lang w:eastAsia="en-US"/>
              </w:rPr>
              <w:drawing>
                <wp:inline distT="0" distB="0" distL="0" distR="0" wp14:anchorId="2B449F5E" wp14:editId="4A67018F">
                  <wp:extent cx="1805196" cy="1694674"/>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60907-edited.jpg"/>
                          <pic:cNvPicPr/>
                        </pic:nvPicPr>
                        <pic:blipFill>
                          <a:blip r:embed="rId7"/>
                          <a:stretch>
                            <a:fillRect/>
                          </a:stretch>
                        </pic:blipFill>
                        <pic:spPr>
                          <a:xfrm>
                            <a:off x="0" y="0"/>
                            <a:ext cx="1805196" cy="1694674"/>
                          </a:xfrm>
                          <a:prstGeom prst="rect">
                            <a:avLst/>
                          </a:prstGeom>
                        </pic:spPr>
                      </pic:pic>
                    </a:graphicData>
                  </a:graphic>
                </wp:inline>
              </w:drawing>
            </w:r>
          </w:p>
        </w:tc>
        <w:tc>
          <w:tcPr>
            <w:tcW w:w="2542" w:type="pct"/>
            <w:gridSpan w:val="2"/>
            <w:shd w:val="clear" w:color="auto" w:fill="23316B" w:themeFill="text2"/>
          </w:tcPr>
          <w:p w14:paraId="70703028" w14:textId="77777777" w:rsidR="00B44AE4" w:rsidRDefault="00A5487A" w:rsidP="00FB4F85">
            <w:pPr>
              <w:rPr>
                <w:noProof/>
              </w:rPr>
            </w:pPr>
            <w:r>
              <w:rPr>
                <w:noProof/>
                <w:lang w:eastAsia="en-US"/>
              </w:rPr>
              <mc:AlternateContent>
                <mc:Choice Requires="wps">
                  <w:drawing>
                    <wp:inline distT="0" distB="0" distL="0" distR="0" wp14:anchorId="3651EA3D" wp14:editId="7F1B531C">
                      <wp:extent cx="3448685" cy="165735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657350"/>
                              </a:xfrm>
                              <a:prstGeom prst="rect">
                                <a:avLst/>
                              </a:prstGeom>
                              <a:noFill/>
                              <a:ln w="9525">
                                <a:noFill/>
                                <a:miter lim="800000"/>
                                <a:headEnd/>
                                <a:tailEnd/>
                              </a:ln>
                            </wps:spPr>
                            <wps:txbx>
                              <w:txbxContent>
                                <w:p w14:paraId="4AD027D5" w14:textId="77777777" w:rsidR="00DF4276" w:rsidRDefault="00FD2F57" w:rsidP="00DF4276">
                                  <w:pPr>
                                    <w:pStyle w:val="Heading2"/>
                                    <w:spacing w:before="100"/>
                                    <w:rPr>
                                      <w:color w:val="FFFFFF" w:themeColor="background1"/>
                                    </w:rPr>
                                  </w:pPr>
                                  <w:r>
                                    <w:rPr>
                                      <w:color w:val="FFFFFF" w:themeColor="background1"/>
                                    </w:rPr>
                                    <w:t>Vision</w:t>
                                  </w:r>
                                </w:p>
                                <w:p w14:paraId="5D24D847" w14:textId="1B94ECA3" w:rsidR="00A5487A" w:rsidRPr="00A5487A" w:rsidRDefault="00FD2F57" w:rsidP="00DF4276">
                                  <w:pPr>
                                    <w:pStyle w:val="Heading2"/>
                                    <w:spacing w:before="100"/>
                                    <w:rPr>
                                      <w:color w:val="FFFFFF" w:themeColor="background1"/>
                                    </w:rPr>
                                  </w:pPr>
                                  <w:r w:rsidRPr="00DF4276">
                                    <w:rPr>
                                      <w:color w:val="FFFFFF" w:themeColor="background1"/>
                                      <w:sz w:val="20"/>
                                      <w:szCs w:val="20"/>
                                    </w:rPr>
                                    <w:t>JROTC will provide a quality citizenship, character, and leadership development program, while fostering partnerships with communities and educational</w:t>
                                  </w:r>
                                  <w:r w:rsidRPr="00FD2F57">
                                    <w:rPr>
                                      <w:color w:val="FFFFFF" w:themeColor="background1"/>
                                    </w:rPr>
                                    <w:t xml:space="preserve"> </w:t>
                                  </w:r>
                                  <w:r w:rsidRPr="00DF4276">
                                    <w:rPr>
                                      <w:color w:val="FFFFFF" w:themeColor="background1"/>
                                      <w:sz w:val="20"/>
                                      <w:szCs w:val="20"/>
                                    </w:rPr>
                                    <w:t>institutions.</w:t>
                                  </w:r>
                                  <w:r w:rsidR="000927FD" w:rsidRPr="00DF4276">
                                    <w:rPr>
                                      <w:color w:val="FFFFFF" w:themeColor="background1"/>
                                      <w:sz w:val="20"/>
                                      <w:szCs w:val="20"/>
                                    </w:rPr>
                                    <w:t xml:space="preserve"> Aligned with our vision, this year we will f</w:t>
                                  </w:r>
                                  <w:r w:rsidR="00DF4276" w:rsidRPr="00DF4276">
                                    <w:rPr>
                                      <w:color w:val="FFFFFF" w:themeColor="background1"/>
                                      <w:sz w:val="20"/>
                                      <w:szCs w:val="20"/>
                                    </w:rPr>
                                    <w:t>ocus on Emotional</w:t>
                                  </w:r>
                                  <w:r w:rsidR="00DF4276">
                                    <w:rPr>
                                      <w:color w:val="FFFFFF" w:themeColor="background1"/>
                                    </w:rPr>
                                    <w:t xml:space="preserve"> </w:t>
                                  </w:r>
                                  <w:r w:rsidR="00DF4276">
                                    <w:rPr>
                                      <w:color w:val="FFFFFF" w:themeColor="background1"/>
                                      <w:sz w:val="20"/>
                                      <w:szCs w:val="20"/>
                                    </w:rPr>
                                    <w:t>Intelligence, STEM</w:t>
                                  </w:r>
                                  <w:r w:rsidR="00A4336D">
                                    <w:rPr>
                                      <w:color w:val="FFFFFF" w:themeColor="background1"/>
                                      <w:sz w:val="20"/>
                                      <w:szCs w:val="20"/>
                                    </w:rPr>
                                    <w:t>, LITERACY</w:t>
                                  </w:r>
                                  <w:r w:rsidR="00DF4276">
                                    <w:rPr>
                                      <w:color w:val="FFFFFF" w:themeColor="background1"/>
                                      <w:sz w:val="20"/>
                                      <w:szCs w:val="20"/>
                                    </w:rPr>
                                    <w:t>, ACT &amp; ASVAB Prep &amp; College &amp; Career readiness.</w:t>
                                  </w:r>
                                </w:p>
                              </w:txbxContent>
                            </wps:txbx>
                            <wps:bodyPr rot="0" vert="horz" wrap="square" lIns="182880" tIns="91440" rIns="182880" bIns="45720" anchor="t" anchorCtr="0">
                              <a:noAutofit/>
                            </wps:bodyPr>
                          </wps:wsp>
                        </a:graphicData>
                      </a:graphic>
                    </wp:inline>
                  </w:drawing>
                </mc:Choice>
                <mc:Fallback>
                  <w:pict>
                    <v:shape w14:anchorId="3651EA3D" id="_x0000_s1029" type="#_x0000_t202" style="width:271.5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" filled="f" stroked="f">
                      <v:textbox inset="14.4pt,7.2pt,14.4pt">
                        <w:txbxContent>
                          <w:p w14:paraId="4AD027D5" w14:textId="77777777" w:rsidR="00DF4276" w:rsidRDefault="00FD2F57" w:rsidP="00DF4276">
                            <w:pPr>
                              <w:pStyle w:val="Heading2"/>
                              <w:spacing w:before="100"/>
                              <w:rPr>
                                <w:color w:val="FFFFFF" w:themeColor="background1"/>
                              </w:rPr>
                            </w:pPr>
                            <w:r>
                              <w:rPr>
                                <w:color w:val="FFFFFF" w:themeColor="background1"/>
                              </w:rPr>
                              <w:t>Vision</w:t>
                            </w:r>
                          </w:p>
                          <w:p w14:paraId="5D24D847" w14:textId="1B94ECA3" w:rsidR="00A5487A" w:rsidRPr="00A5487A" w:rsidRDefault="00FD2F57" w:rsidP="00DF4276">
                            <w:pPr>
                              <w:pStyle w:val="Heading2"/>
                              <w:spacing w:before="100"/>
                              <w:rPr>
                                <w:color w:val="FFFFFF" w:themeColor="background1"/>
                              </w:rPr>
                            </w:pPr>
                            <w:r w:rsidRPr="00DF4276">
                              <w:rPr>
                                <w:color w:val="FFFFFF" w:themeColor="background1"/>
                                <w:sz w:val="20"/>
                                <w:szCs w:val="20"/>
                              </w:rPr>
                              <w:t>JROTC will provide a quality citizenship, character, and leadership development program, while fostering partnerships with communities and educational</w:t>
                            </w:r>
                            <w:r w:rsidRPr="00FD2F57">
                              <w:rPr>
                                <w:color w:val="FFFFFF" w:themeColor="background1"/>
                              </w:rPr>
                              <w:t xml:space="preserve"> </w:t>
                            </w:r>
                            <w:r w:rsidRPr="00DF4276">
                              <w:rPr>
                                <w:color w:val="FFFFFF" w:themeColor="background1"/>
                                <w:sz w:val="20"/>
                                <w:szCs w:val="20"/>
                              </w:rPr>
                              <w:t>institutions.</w:t>
                            </w:r>
                            <w:r w:rsidR="000927FD" w:rsidRPr="00DF4276">
                              <w:rPr>
                                <w:color w:val="FFFFFF" w:themeColor="background1"/>
                                <w:sz w:val="20"/>
                                <w:szCs w:val="20"/>
                              </w:rPr>
                              <w:t xml:space="preserve"> Aligned with our vision, this year we will f</w:t>
                            </w:r>
                            <w:r w:rsidR="00DF4276" w:rsidRPr="00DF4276">
                              <w:rPr>
                                <w:color w:val="FFFFFF" w:themeColor="background1"/>
                                <w:sz w:val="20"/>
                                <w:szCs w:val="20"/>
                              </w:rPr>
                              <w:t>ocus on Emotional</w:t>
                            </w:r>
                            <w:r w:rsidR="00DF4276">
                              <w:rPr>
                                <w:color w:val="FFFFFF" w:themeColor="background1"/>
                              </w:rPr>
                              <w:t xml:space="preserve"> </w:t>
                            </w:r>
                            <w:r w:rsidR="00DF4276">
                              <w:rPr>
                                <w:color w:val="FFFFFF" w:themeColor="background1"/>
                                <w:sz w:val="20"/>
                                <w:szCs w:val="20"/>
                              </w:rPr>
                              <w:t>Intelligence, STEM</w:t>
                            </w:r>
                            <w:r w:rsidR="00A4336D">
                              <w:rPr>
                                <w:color w:val="FFFFFF" w:themeColor="background1"/>
                                <w:sz w:val="20"/>
                                <w:szCs w:val="20"/>
                              </w:rPr>
                              <w:t>, LITERACY</w:t>
                            </w:r>
                            <w:r w:rsidR="00DF4276">
                              <w:rPr>
                                <w:color w:val="FFFFFF" w:themeColor="background1"/>
                                <w:sz w:val="20"/>
                                <w:szCs w:val="20"/>
                              </w:rPr>
                              <w:t>, ACT &amp; ASVAB Prep &amp; College &amp; Career readiness.</w:t>
                            </w:r>
                          </w:p>
                        </w:txbxContent>
                      </v:textbox>
                      <w10:anchorlock/>
                    </v:shape>
                  </w:pict>
                </mc:Fallback>
              </mc:AlternateContent>
            </w:r>
          </w:p>
        </w:tc>
      </w:tr>
    </w:tbl>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6839"/>
        <w:gridCol w:w="3961"/>
      </w:tblGrid>
      <w:tr w:rsidR="00442D2E" w14:paraId="14A37D46" w14:textId="77777777" w:rsidTr="00B14B52">
        <w:trPr>
          <w:trHeight w:val="4104"/>
        </w:trPr>
        <w:tc>
          <w:tcPr>
            <w:tcW w:w="6839" w:type="dxa"/>
            <w:shd w:val="clear" w:color="auto" w:fill="23316B" w:themeFill="text2"/>
            <w:vAlign w:val="center"/>
          </w:tcPr>
          <w:p w14:paraId="169F51F2" w14:textId="77777777" w:rsidR="009E13A4" w:rsidRDefault="009E13A4" w:rsidP="009E13A4">
            <w:pPr>
              <w:jc w:val="center"/>
              <w:rPr>
                <w:noProof/>
                <w:lang w:eastAsia="en-US"/>
              </w:rPr>
            </w:pPr>
            <w:r>
              <w:rPr>
                <w:noProof/>
                <w:lang w:eastAsia="en-US"/>
              </w:rPr>
              <w:lastRenderedPageBreak/>
              <mc:AlternateContent>
                <mc:Choice Requires="wps">
                  <w:drawing>
                    <wp:inline distT="0" distB="0" distL="0" distR="0" wp14:anchorId="6AFC323E" wp14:editId="68206956">
                      <wp:extent cx="4326255" cy="1931831"/>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931831"/>
                              </a:xfrm>
                              <a:prstGeom prst="rect">
                                <a:avLst/>
                              </a:prstGeom>
                              <a:noFill/>
                              <a:ln w="9525">
                                <a:noFill/>
                                <a:miter lim="800000"/>
                                <a:headEnd/>
                                <a:tailEnd/>
                              </a:ln>
                            </wps:spPr>
                            <wps:txbx>
                              <w:txbxContent>
                                <w:p w14:paraId="6FCBB50D" w14:textId="4E1AD21F" w:rsidR="009E13A4" w:rsidRPr="007412EA" w:rsidRDefault="00FD2F57" w:rsidP="009E13A4">
                                  <w:pPr>
                                    <w:pStyle w:val="Heading1"/>
                                    <w:rPr>
                                      <w:b/>
                                      <w:color w:val="FFFFFF" w:themeColor="background1"/>
                                      <w:u w:val="single"/>
                                    </w:rPr>
                                  </w:pPr>
                                  <w:r w:rsidRPr="007412EA">
                                    <w:rPr>
                                      <w:b/>
                                      <w:color w:val="FFFFFF" w:themeColor="background1"/>
                                      <w:u w:val="single"/>
                                    </w:rPr>
                                    <w:t>Leadership Camp Graduates</w:t>
                                  </w:r>
                                </w:p>
                                <w:p w14:paraId="5C5BF105" w14:textId="5D96F539" w:rsidR="009E13A4" w:rsidRPr="007412EA" w:rsidRDefault="00FD2F57" w:rsidP="007412EA">
                                  <w:pPr>
                                    <w:spacing w:before="100"/>
                                    <w:rPr>
                                      <w:rStyle w:val="IntenseEmphasis"/>
                                      <w:b w:val="0"/>
                                      <w:iCs w:val="0"/>
                                      <w:color w:val="FFFFFF" w:themeColor="background1"/>
                                      <w:spacing w:val="0"/>
                                    </w:rPr>
                                  </w:pPr>
                                  <w:r>
                                    <w:rPr>
                                      <w:color w:val="FFFFFF" w:themeColor="background1"/>
                                    </w:rPr>
                                    <w:t xml:space="preserve">Cadets Pierre Dobbins, Domonic Archie, Fatima </w:t>
                                  </w:r>
                                  <w:proofErr w:type="spellStart"/>
                                  <w:r>
                                    <w:rPr>
                                      <w:color w:val="FFFFFF" w:themeColor="background1"/>
                                    </w:rPr>
                                    <w:t>Ndon</w:t>
                                  </w:r>
                                  <w:proofErr w:type="spellEnd"/>
                                  <w:r>
                                    <w:rPr>
                                      <w:color w:val="FFFFFF" w:themeColor="background1"/>
                                    </w:rPr>
                                    <w:t xml:space="preserve"> &amp; Devin Grant pictured; they learned </w:t>
                                  </w:r>
                                  <w:r w:rsidR="007412EA">
                                    <w:rPr>
                                      <w:color w:val="FFFFFF" w:themeColor="background1"/>
                                    </w:rPr>
                                    <w:t>much about leadership while attending camp at Scott Air Force Base, IL.  Training included operations &amp; planning, teamwork, resiliency, &amp; physical fitness. The camp dates were June 4-8, 2018. Congratulation cadets!</w:t>
                                  </w:r>
                                </w:p>
                              </w:txbxContent>
                            </wps:txbx>
                            <wps:bodyPr rot="0" vert="horz" wrap="square" lIns="182880" tIns="45720" rIns="91440" bIns="45720" anchor="ctr" anchorCtr="0">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FC323E" id="_x0000_s1030" type="#_x0000_t202" style="width:340.6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" filled="f" stroked="f">
                      <v:textbox style="mso-fit-shape-to-text:t" inset="14.4pt">
                        <w:txbxContent>
                          <w:p w14:paraId="6FCBB50D" w14:textId="4E1AD21F" w:rsidR="009E13A4" w:rsidRPr="007412EA" w:rsidRDefault="00FD2F57" w:rsidP="009E13A4">
                            <w:pPr>
                              <w:pStyle w:val="Heading1"/>
                              <w:rPr>
                                <w:b/>
                                <w:color w:val="FFFFFF" w:themeColor="background1"/>
                                <w:u w:val="single"/>
                              </w:rPr>
                            </w:pPr>
                            <w:r w:rsidRPr="007412EA">
                              <w:rPr>
                                <w:b/>
                                <w:color w:val="FFFFFF" w:themeColor="background1"/>
                                <w:u w:val="single"/>
                              </w:rPr>
                              <w:t>Leadership Camp Graduates</w:t>
                            </w:r>
                          </w:p>
                          <w:p w14:paraId="5C5BF105" w14:textId="5D96F539" w:rsidR="009E13A4" w:rsidRPr="007412EA" w:rsidRDefault="00FD2F57" w:rsidP="007412EA">
                            <w:pPr>
                              <w:spacing w:before="100"/>
                              <w:rPr>
                                <w:rStyle w:val="IntenseEmphasis"/>
                                <w:b w:val="0"/>
                                <w:iCs w:val="0"/>
                                <w:color w:val="FFFFFF" w:themeColor="background1"/>
                                <w:spacing w:val="0"/>
                              </w:rPr>
                            </w:pPr>
                            <w:r>
                              <w:rPr>
                                <w:color w:val="FFFFFF" w:themeColor="background1"/>
                              </w:rPr>
                              <w:t xml:space="preserve">Cadets Pierre Dobbins, </w:t>
                            </w:r>
                            <w:proofErr w:type="spellStart"/>
                            <w:r>
                              <w:rPr>
                                <w:color w:val="FFFFFF" w:themeColor="background1"/>
                              </w:rPr>
                              <w:t>Domonic</w:t>
                            </w:r>
                            <w:proofErr w:type="spellEnd"/>
                            <w:r>
                              <w:rPr>
                                <w:color w:val="FFFFFF" w:themeColor="background1"/>
                              </w:rPr>
                              <w:t xml:space="preserve"> Archie, Fatima </w:t>
                            </w:r>
                            <w:proofErr w:type="spellStart"/>
                            <w:r>
                              <w:rPr>
                                <w:color w:val="FFFFFF" w:themeColor="background1"/>
                              </w:rPr>
                              <w:t>Ndon</w:t>
                            </w:r>
                            <w:proofErr w:type="spellEnd"/>
                            <w:r>
                              <w:rPr>
                                <w:color w:val="FFFFFF" w:themeColor="background1"/>
                              </w:rPr>
                              <w:t xml:space="preserve"> &amp; Devin Grant pictured; they learned </w:t>
                            </w:r>
                            <w:r w:rsidR="007412EA">
                              <w:rPr>
                                <w:color w:val="FFFFFF" w:themeColor="background1"/>
                              </w:rPr>
                              <w:t>much about leadership while attending camp at Scott Air Force Base, IL.  Training included operations &amp; planning, teamwork, resiliency, &amp; physical fitness. The camp dates were June 4-8, 2018. Congratulation cadets!</w:t>
                            </w:r>
                          </w:p>
                        </w:txbxContent>
                      </v:textbox>
                      <w10:anchorlock/>
                    </v:shape>
                  </w:pict>
                </mc:Fallback>
              </mc:AlternateContent>
            </w:r>
          </w:p>
        </w:tc>
        <w:tc>
          <w:tcPr>
            <w:tcW w:w="3961" w:type="dxa"/>
            <w:shd w:val="clear" w:color="auto" w:fill="3E92CC" w:themeFill="accent1"/>
          </w:tcPr>
          <w:p w14:paraId="791779AB" w14:textId="77777777" w:rsidR="009E13A4" w:rsidRDefault="009E13A4" w:rsidP="009E13A4">
            <w:pPr>
              <w:tabs>
                <w:tab w:val="left" w:pos="3905"/>
              </w:tabs>
            </w:pPr>
            <w:r>
              <w:rPr>
                <w:noProof/>
                <w:lang w:eastAsia="en-US"/>
              </w:rPr>
              <w:drawing>
                <wp:inline distT="0" distB="0" distL="0" distR="0" wp14:anchorId="3E75E8FA" wp14:editId="1C6C7C88">
                  <wp:extent cx="2515235"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preneur39866-edited-06.jpg"/>
                          <pic:cNvPicPr/>
                        </pic:nvPicPr>
                        <pic:blipFill>
                          <a:blip r:embed="rId8"/>
                          <a:stretch>
                            <a:fillRect/>
                          </a:stretch>
                        </pic:blipFill>
                        <pic:spPr>
                          <a:xfrm>
                            <a:off x="0" y="0"/>
                            <a:ext cx="2516475" cy="2630196"/>
                          </a:xfrm>
                          <a:prstGeom prst="rect">
                            <a:avLst/>
                          </a:prstGeom>
                        </pic:spPr>
                      </pic:pic>
                    </a:graphicData>
                  </a:graphic>
                </wp:inline>
              </w:drawing>
            </w:r>
          </w:p>
        </w:tc>
      </w:tr>
      <w:tr w:rsidR="00AA1EEA" w14:paraId="3B4D40EA" w14:textId="77777777" w:rsidTr="00B14B52">
        <w:trPr>
          <w:trHeight w:val="4246"/>
        </w:trPr>
        <w:tc>
          <w:tcPr>
            <w:tcW w:w="6839" w:type="dxa"/>
          </w:tcPr>
          <w:p w14:paraId="5F09AC7C" w14:textId="77777777" w:rsidR="009E13A4" w:rsidRPr="00FB2537" w:rsidRDefault="00442D2E" w:rsidP="00FB2537">
            <w:r>
              <w:rPr>
                <w:noProof/>
                <w:lang w:eastAsia="en-US"/>
              </w:rPr>
              <mc:AlternateContent>
                <mc:Choice Requires="wps">
                  <w:drawing>
                    <wp:inline distT="0" distB="0" distL="0" distR="0" wp14:anchorId="20459E4E" wp14:editId="1AC05D99">
                      <wp:extent cx="4326255" cy="2628900"/>
                      <wp:effectExtent l="0" t="0" r="0" b="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2628900"/>
                              </a:xfrm>
                              <a:prstGeom prst="rect">
                                <a:avLst/>
                              </a:prstGeom>
                              <a:noFill/>
                              <a:ln w="9525">
                                <a:noFill/>
                                <a:miter lim="800000"/>
                                <a:headEnd/>
                                <a:tailEnd/>
                              </a:ln>
                            </wps:spPr>
                            <wps:txbx>
                              <w:txbxContent>
                                <w:p w14:paraId="4D780AB7" w14:textId="576BF0C2" w:rsidR="00442D2E" w:rsidRPr="00A4336D" w:rsidRDefault="00744A84" w:rsidP="00987005">
                                  <w:pPr>
                                    <w:pStyle w:val="Heading6"/>
                                    <w:spacing w:before="0" w:after="0"/>
                                    <w:rPr>
                                      <w:u w:val="single"/>
                                    </w:rPr>
                                  </w:pPr>
                                  <w:r w:rsidRPr="00A4336D">
                                    <w:rPr>
                                      <w:rStyle w:val="IntenseEmphasis"/>
                                      <w:b/>
                                      <w:iCs w:val="0"/>
                                      <w:color w:val="313131" w:themeColor="text1" w:themeTint="D9"/>
                                      <w:spacing w:val="20"/>
                                      <w:sz w:val="28"/>
                                      <w:u w:val="single"/>
                                    </w:rPr>
                                    <w:t>Au</w:t>
                                  </w:r>
                                  <w:bookmarkStart w:id="1" w:name="_Hlk521863647"/>
                                  <w:r w:rsidRPr="00A4336D">
                                    <w:rPr>
                                      <w:rStyle w:val="IntenseEmphasis"/>
                                      <w:b/>
                                      <w:iCs w:val="0"/>
                                      <w:color w:val="313131" w:themeColor="text1" w:themeTint="D9"/>
                                      <w:spacing w:val="20"/>
                                      <w:sz w:val="28"/>
                                      <w:u w:val="single"/>
                                    </w:rPr>
                                    <w:t xml:space="preserve">gust </w:t>
                                  </w:r>
                                  <w:r w:rsidR="00987005" w:rsidRPr="00A4336D">
                                    <w:rPr>
                                      <w:rStyle w:val="IntenseEmphasis"/>
                                      <w:b/>
                                      <w:iCs w:val="0"/>
                                      <w:color w:val="313131" w:themeColor="text1" w:themeTint="D9"/>
                                      <w:spacing w:val="20"/>
                                      <w:sz w:val="28"/>
                                      <w:u w:val="single"/>
                                    </w:rPr>
                                    <w:t>Dates to Remember</w:t>
                                  </w:r>
                                </w:p>
                                <w:sdt>
                                  <w:sdtPr>
                                    <w:id w:val="1666665617"/>
                                    <w15:appearance w15:val="hidden"/>
                                  </w:sdtPr>
                                  <w:sdtEndPr>
                                    <w:rPr>
                                      <w:b/>
                                    </w:rPr>
                                  </w:sdtEndPr>
                                  <w:sdtContent>
                                    <w:p w14:paraId="1D6354C4" w14:textId="25876C9D" w:rsidR="0099043B" w:rsidRDefault="0099043B" w:rsidP="004F181F">
                                      <w:pPr>
                                        <w:spacing w:before="100" w:after="0"/>
                                      </w:pPr>
                                      <w:r>
                                        <w:t>20-24-JROTC Assessments (Learning Styles, Leadership, Personal Skills, Career, &amp; Emotional Intelligence); 3</w:t>
                                      </w:r>
                                      <w:r w:rsidRPr="0099043B">
                                        <w:rPr>
                                          <w:vertAlign w:val="superscript"/>
                                        </w:rPr>
                                        <w:t>rd</w:t>
                                      </w:r>
                                      <w:r>
                                        <w:t xml:space="preserve"> &amp; 4</w:t>
                                      </w:r>
                                      <w:r w:rsidRPr="0099043B">
                                        <w:rPr>
                                          <w:vertAlign w:val="superscript"/>
                                        </w:rPr>
                                        <w:t>th</w:t>
                                      </w:r>
                                      <w:r>
                                        <w:t xml:space="preserve"> Year Cadets prepare or update their resume, personal statement, goals &amp; set-up digital portfolio.</w:t>
                                      </w:r>
                                    </w:p>
                                    <w:p w14:paraId="39ADA76D" w14:textId="575E9B26" w:rsidR="0099043B" w:rsidRDefault="0099043B" w:rsidP="004F181F">
                                      <w:pPr>
                                        <w:spacing w:before="100" w:after="0"/>
                                      </w:pPr>
                                    </w:p>
                                    <w:p w14:paraId="033AFEF3" w14:textId="77777777" w:rsidR="0099043B" w:rsidRDefault="00987005" w:rsidP="004F181F">
                                      <w:pPr>
                                        <w:spacing w:before="100" w:after="0"/>
                                      </w:pPr>
                                      <w:r>
                                        <w:t>31</w:t>
                                      </w:r>
                                      <w:r w:rsidR="0099043B">
                                        <w:t>—JROTC Back to School Pool Party- This is one of several ways JROTC instructors get cadets motivated for the school year.</w:t>
                                      </w:r>
                                    </w:p>
                                    <w:p w14:paraId="3D63B5E8" w14:textId="4312E163" w:rsidR="00FB2537" w:rsidRPr="00744A84" w:rsidRDefault="0099043B" w:rsidP="00744A84">
                                      <w:pPr>
                                        <w:spacing w:before="100" w:after="0"/>
                                        <w:rPr>
                                          <w:b/>
                                        </w:rPr>
                                      </w:pPr>
                                      <w:r w:rsidRPr="00744A84">
                                        <w:rPr>
                                          <w:b/>
                                        </w:rPr>
                                        <w:t>Gold Star: “Honor Unit with Distinction</w:t>
                                      </w:r>
                                      <w:r w:rsidR="00744A84" w:rsidRPr="00744A84">
                                        <w:rPr>
                                          <w:b/>
                                        </w:rPr>
                                        <w:t>” Awarded to a JROTC program for achieving excellence.</w:t>
                                      </w:r>
                                    </w:p>
                                  </w:sdtContent>
                                </w:sdt>
                                <w:bookmarkEnd w:id="1" w:displacedByCustomXml="prev"/>
                              </w:txbxContent>
                            </wps:txbx>
                            <wps:bodyPr rot="0" vert="horz" wrap="square" lIns="182880" tIns="182880" rIns="91440" bIns="45720" anchor="t" anchorCtr="0">
                              <a:noAutofit/>
                            </wps:bodyPr>
                          </wps:wsp>
                        </a:graphicData>
                      </a:graphic>
                    </wp:inline>
                  </w:drawing>
                </mc:Choice>
                <mc:Fallback>
                  <w:pict>
                    <v:shape w14:anchorId="20459E4E" id="_x0000_s1031" type="#_x0000_t202" style="width:340.6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" filled="f" stroked="f">
                      <v:textbox inset="14.4pt,14.4pt">
                        <w:txbxContent>
                          <w:p w14:paraId="4D780AB7" w14:textId="576BF0C2" w:rsidR="00442D2E" w:rsidRPr="00A4336D" w:rsidRDefault="00744A84" w:rsidP="00987005">
                            <w:pPr>
                              <w:pStyle w:val="Heading6"/>
                              <w:spacing w:before="0" w:after="0"/>
                              <w:rPr>
                                <w:u w:val="single"/>
                              </w:rPr>
                            </w:pPr>
                            <w:r w:rsidRPr="00A4336D">
                              <w:rPr>
                                <w:rStyle w:val="IntenseEmphasis"/>
                                <w:b/>
                                <w:iCs w:val="0"/>
                                <w:color w:val="313131" w:themeColor="text1" w:themeTint="D9"/>
                                <w:spacing w:val="20"/>
                                <w:sz w:val="28"/>
                                <w:u w:val="single"/>
                              </w:rPr>
                              <w:t>Au</w:t>
                            </w:r>
                            <w:bookmarkStart w:id="2" w:name="_Hlk521863647"/>
                            <w:r w:rsidRPr="00A4336D">
                              <w:rPr>
                                <w:rStyle w:val="IntenseEmphasis"/>
                                <w:b/>
                                <w:iCs w:val="0"/>
                                <w:color w:val="313131" w:themeColor="text1" w:themeTint="D9"/>
                                <w:spacing w:val="20"/>
                                <w:sz w:val="28"/>
                                <w:u w:val="single"/>
                              </w:rPr>
                              <w:t xml:space="preserve">gust </w:t>
                            </w:r>
                            <w:r w:rsidR="00987005" w:rsidRPr="00A4336D">
                              <w:rPr>
                                <w:rStyle w:val="IntenseEmphasis"/>
                                <w:b/>
                                <w:iCs w:val="0"/>
                                <w:color w:val="313131" w:themeColor="text1" w:themeTint="D9"/>
                                <w:spacing w:val="20"/>
                                <w:sz w:val="28"/>
                                <w:u w:val="single"/>
                              </w:rPr>
                              <w:t>Dates to Remember</w:t>
                            </w:r>
                          </w:p>
                          <w:sdt>
                            <w:sdtPr>
                              <w:id w:val="1666665617"/>
                              <w15:appearance w15:val="hidden"/>
                            </w:sdtPr>
                            <w:sdtEndPr>
                              <w:rPr>
                                <w:b/>
                              </w:rPr>
                            </w:sdtEndPr>
                            <w:sdtContent>
                              <w:p w14:paraId="1D6354C4" w14:textId="25876C9D" w:rsidR="0099043B" w:rsidRDefault="0099043B" w:rsidP="004F181F">
                                <w:pPr>
                                  <w:spacing w:before="100" w:after="0"/>
                                </w:pPr>
                                <w:r>
                                  <w:t>20-24-JROTC Assessments (Learning Styles, Leadership, Personal Skills, Career, &amp; Emotional Intelligence); 3</w:t>
                                </w:r>
                                <w:r w:rsidRPr="0099043B">
                                  <w:rPr>
                                    <w:vertAlign w:val="superscript"/>
                                  </w:rPr>
                                  <w:t>rd</w:t>
                                </w:r>
                                <w:r>
                                  <w:t xml:space="preserve"> &amp; 4</w:t>
                                </w:r>
                                <w:r w:rsidRPr="0099043B">
                                  <w:rPr>
                                    <w:vertAlign w:val="superscript"/>
                                  </w:rPr>
                                  <w:t>th</w:t>
                                </w:r>
                                <w:r>
                                  <w:t xml:space="preserve"> Year Cadets prepare or update their resume, personal statement, goals &amp; set-up digital portfolio.</w:t>
                                </w:r>
                              </w:p>
                              <w:p w14:paraId="39ADA76D" w14:textId="575E9B26" w:rsidR="0099043B" w:rsidRDefault="0099043B" w:rsidP="004F181F">
                                <w:pPr>
                                  <w:spacing w:before="100" w:after="0"/>
                                </w:pPr>
                              </w:p>
                              <w:p w14:paraId="033AFEF3" w14:textId="77777777" w:rsidR="0099043B" w:rsidRDefault="00987005" w:rsidP="004F181F">
                                <w:pPr>
                                  <w:spacing w:before="100" w:after="0"/>
                                </w:pPr>
                                <w:r>
                                  <w:t>31</w:t>
                                </w:r>
                                <w:r w:rsidR="0099043B">
                                  <w:t>—JROTC Back to School Pool Party- This is one of several ways JROTC instructors get cadets motivated for the school year.</w:t>
                                </w:r>
                              </w:p>
                              <w:p w14:paraId="3D63B5E8" w14:textId="4312E163" w:rsidR="00FB2537" w:rsidRPr="00744A84" w:rsidRDefault="0099043B" w:rsidP="00744A84">
                                <w:pPr>
                                  <w:spacing w:before="100" w:after="0"/>
                                  <w:rPr>
                                    <w:b/>
                                  </w:rPr>
                                </w:pPr>
                                <w:r w:rsidRPr="00744A84">
                                  <w:rPr>
                                    <w:b/>
                                  </w:rPr>
                                  <w:t>Gold Star: “Honor Unit with Distinction</w:t>
                                </w:r>
                                <w:r w:rsidR="00744A84" w:rsidRPr="00744A84">
                                  <w:rPr>
                                    <w:b/>
                                  </w:rPr>
                                  <w:t>” Awarded to a JROTC program for achieving excellence.</w:t>
                                </w:r>
                              </w:p>
                            </w:sdtContent>
                          </w:sdt>
                          <w:bookmarkEnd w:id="2" w:displacedByCustomXml="prev"/>
                        </w:txbxContent>
                      </v:textbox>
                      <w10:anchorlock/>
                    </v:shape>
                  </w:pict>
                </mc:Fallback>
              </mc:AlternateContent>
            </w:r>
          </w:p>
        </w:tc>
        <w:tc>
          <w:tcPr>
            <w:tcW w:w="3961" w:type="dxa"/>
          </w:tcPr>
          <w:p w14:paraId="112B0AE2" w14:textId="77777777" w:rsidR="009E13A4" w:rsidRDefault="00442D2E" w:rsidP="00FB2537">
            <w:pPr>
              <w:pStyle w:val="Heading4"/>
              <w:outlineLvl w:val="3"/>
            </w:pPr>
            <w:r>
              <w:rPr>
                <w:noProof/>
                <w:lang w:eastAsia="en-US"/>
              </w:rPr>
              <mc:AlternateContent>
                <mc:Choice Requires="wps">
                  <w:drawing>
                    <wp:inline distT="0" distB="0" distL="0" distR="0" wp14:anchorId="3375BACB" wp14:editId="75AAB12E">
                      <wp:extent cx="2498090" cy="2614411"/>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614411"/>
                              </a:xfrm>
                              <a:prstGeom prst="rect">
                                <a:avLst/>
                              </a:prstGeom>
                              <a:noFill/>
                              <a:ln w="9525">
                                <a:noFill/>
                                <a:miter lim="800000"/>
                                <a:headEnd/>
                                <a:tailEnd/>
                              </a:ln>
                            </wps:spPr>
                            <wps:txbx>
                              <w:txbxContent>
                                <w:p w14:paraId="646EDFF4" w14:textId="57945F55" w:rsidR="00442D2E" w:rsidRDefault="00987005" w:rsidP="00442D2E">
                                  <w:r>
                                    <w:rPr>
                                      <w:noProof/>
                                      <w:lang w:eastAsia="en-US"/>
                                    </w:rPr>
                                    <w:drawing>
                                      <wp:inline distT="0" distB="0" distL="0" distR="0" wp14:anchorId="721A1931" wp14:editId="4E4AF895">
                                        <wp:extent cx="2256684"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star.png"/>
                                                <pic:cNvPicPr/>
                                              </pic:nvPicPr>
                                              <pic:blipFill>
                                                <a:blip r:embed="rId9"/>
                                                <a:stretch>
                                                  <a:fillRect/>
                                                </a:stretch>
                                              </pic:blipFill>
                                              <pic:spPr>
                                                <a:xfrm>
                                                  <a:off x="0" y="0"/>
                                                  <a:ext cx="2298194" cy="2522053"/>
                                                </a:xfrm>
                                                <a:prstGeom prst="rect">
                                                  <a:avLst/>
                                                </a:prstGeom>
                                              </pic:spPr>
                                            </pic:pic>
                                          </a:graphicData>
                                        </a:graphic>
                                      </wp:inline>
                                    </w:drawing>
                                  </w:r>
                                </w:p>
                                <w:p w14:paraId="0C92835D" w14:textId="77777777" w:rsidR="00442D2E" w:rsidRDefault="00442D2E" w:rsidP="00442D2E"/>
                              </w:txbxContent>
                            </wps:txbx>
                            <wps:bodyPr rot="0" vert="horz" wrap="square" lIns="192024" tIns="18288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75BACB" id="_x0000_s1032" type="#_x0000_t202" style="width:196.7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" filled="f" stroked="f">
                      <v:textbox inset="15.12pt,14.4pt">
                        <w:txbxContent>
                          <w:p w14:paraId="646EDFF4" w14:textId="57945F55" w:rsidR="00442D2E" w:rsidRDefault="00987005" w:rsidP="00442D2E">
                            <w:r>
                              <w:rPr>
                                <w:noProof/>
                              </w:rPr>
                              <w:drawing>
                                <wp:inline distT="0" distB="0" distL="0" distR="0" wp14:anchorId="721A1931" wp14:editId="4E4AF895">
                                  <wp:extent cx="2256684"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star.png"/>
                                          <pic:cNvPicPr/>
                                        </pic:nvPicPr>
                                        <pic:blipFill>
                                          <a:blip r:embed="rId10"/>
                                          <a:stretch>
                                            <a:fillRect/>
                                          </a:stretch>
                                        </pic:blipFill>
                                        <pic:spPr>
                                          <a:xfrm>
                                            <a:off x="0" y="0"/>
                                            <a:ext cx="2298194" cy="2522053"/>
                                          </a:xfrm>
                                          <a:prstGeom prst="rect">
                                            <a:avLst/>
                                          </a:prstGeom>
                                        </pic:spPr>
                                      </pic:pic>
                                    </a:graphicData>
                                  </a:graphic>
                                </wp:inline>
                              </w:drawing>
                            </w:r>
                          </w:p>
                          <w:p w14:paraId="0C92835D" w14:textId="77777777" w:rsidR="00442D2E" w:rsidRDefault="00442D2E" w:rsidP="00442D2E"/>
                        </w:txbxContent>
                      </v:textbox>
                      <w10:anchorlock/>
                    </v:shape>
                  </w:pict>
                </mc:Fallback>
              </mc:AlternateContent>
            </w:r>
          </w:p>
        </w:tc>
      </w:tr>
      <w:tr w:rsidR="00FB2537" w14:paraId="0D06A196" w14:textId="77777777" w:rsidTr="00B14B52">
        <w:trPr>
          <w:trHeight w:val="457"/>
        </w:trPr>
        <w:tc>
          <w:tcPr>
            <w:tcW w:w="6839" w:type="dxa"/>
            <w:shd w:val="clear" w:color="auto" w:fill="3E92CC" w:themeFill="accent1"/>
          </w:tcPr>
          <w:p w14:paraId="1DC02F6B" w14:textId="77777777" w:rsidR="00FB2537" w:rsidRPr="00FB2537" w:rsidRDefault="00FB2537" w:rsidP="009E13A4">
            <w:pPr>
              <w:rPr>
                <w:noProof/>
              </w:rPr>
            </w:pPr>
          </w:p>
        </w:tc>
        <w:tc>
          <w:tcPr>
            <w:tcW w:w="3961" w:type="dxa"/>
            <w:shd w:val="clear" w:color="auto" w:fill="3E92CC" w:themeFill="accent1"/>
          </w:tcPr>
          <w:p w14:paraId="70E7F09D" w14:textId="77777777" w:rsidR="00FB2537" w:rsidRPr="00FB2537" w:rsidRDefault="00FB2537" w:rsidP="009E13A4">
            <w:pPr>
              <w:pStyle w:val="Heading4"/>
              <w:outlineLvl w:val="3"/>
              <w:rPr>
                <w:noProof/>
                <w:sz w:val="24"/>
              </w:rPr>
            </w:pPr>
          </w:p>
        </w:tc>
      </w:tr>
      <w:tr w:rsidR="00AA1EEA" w14:paraId="6F6DAA1B" w14:textId="77777777" w:rsidTr="00AC6557">
        <w:trPr>
          <w:trHeight w:val="3427"/>
        </w:trPr>
        <w:tc>
          <w:tcPr>
            <w:tcW w:w="10800" w:type="dxa"/>
            <w:gridSpan w:val="2"/>
            <w:shd w:val="clear" w:color="auto" w:fill="auto"/>
          </w:tcPr>
          <w:p w14:paraId="4E4A6127" w14:textId="77777777" w:rsidR="00AA1EEA" w:rsidRDefault="00AA1EEA" w:rsidP="009E13A4">
            <w:pPr>
              <w:pStyle w:val="Heading4"/>
              <w:outlineLvl w:val="3"/>
              <w:rPr>
                <w:noProof/>
                <w:sz w:val="24"/>
              </w:rPr>
            </w:pPr>
          </w:p>
          <w:p w14:paraId="38020C5B" w14:textId="44D4736C" w:rsidR="00744A84" w:rsidRPr="00A4336D" w:rsidRDefault="00744A84" w:rsidP="00744A84">
            <w:pPr>
              <w:rPr>
                <w:b/>
                <w:sz w:val="28"/>
                <w:szCs w:val="28"/>
                <w:u w:val="single"/>
              </w:rPr>
            </w:pPr>
            <w:r w:rsidRPr="00744A84">
              <w:rPr>
                <w:b/>
                <w:sz w:val="28"/>
                <w:szCs w:val="28"/>
              </w:rPr>
              <w:t xml:space="preserve">     </w:t>
            </w:r>
            <w:r w:rsidRPr="00A4336D">
              <w:rPr>
                <w:b/>
                <w:sz w:val="28"/>
                <w:szCs w:val="28"/>
                <w:u w:val="single"/>
              </w:rPr>
              <w:t>September Dates to Remember</w:t>
            </w:r>
          </w:p>
          <w:p w14:paraId="159D7D54" w14:textId="648729D9" w:rsidR="00744A84" w:rsidRDefault="00B14B52" w:rsidP="00744A84">
            <w:r>
              <w:rPr>
                <w:noProof/>
                <w:lang w:eastAsia="en-US"/>
              </w:rPr>
              <mc:AlternateContent>
                <mc:Choice Requires="wps">
                  <w:drawing>
                    <wp:anchor distT="0" distB="0" distL="114300" distR="114300" simplePos="0" relativeHeight="251659264" behindDoc="0" locked="0" layoutInCell="1" allowOverlap="1" wp14:anchorId="50707006" wp14:editId="4FED96FC">
                      <wp:simplePos x="0" y="0"/>
                      <wp:positionH relativeFrom="column">
                        <wp:posOffset>4210050</wp:posOffset>
                      </wp:positionH>
                      <wp:positionV relativeFrom="paragraph">
                        <wp:posOffset>60325</wp:posOffset>
                      </wp:positionV>
                      <wp:extent cx="2409825" cy="1838325"/>
                      <wp:effectExtent l="0" t="0" r="28575" b="28575"/>
                      <wp:wrapNone/>
                      <wp:docPr id="6" name="Oval 6"/>
                      <wp:cNvGraphicFramePr/>
                      <a:graphic xmlns:a="http://schemas.openxmlformats.org/drawingml/2006/main">
                        <a:graphicData uri="http://schemas.microsoft.com/office/word/2010/wordprocessingShape">
                          <wps:wsp>
                            <wps:cNvSpPr/>
                            <wps:spPr>
                              <a:xfrm>
                                <a:off x="0" y="0"/>
                                <a:ext cx="2409825" cy="1838325"/>
                              </a:xfrm>
                              <a:prstGeom prst="ellipse">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6FA53" id="Oval 6" o:spid="_x0000_s1026" style="position:absolute;margin-left:331.5pt;margin-top:4.75pt;width:189.75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" strokecolor="#1b4868 [1604]" strokeweight="1pt">
                      <v:fill r:id="rId12" o:title="" recolor="t" rotate="t" type="frame"/>
                      <v:stroke joinstyle="miter"/>
                    </v:oval>
                  </w:pict>
                </mc:Fallback>
              </mc:AlternateContent>
            </w:r>
            <w:r w:rsidR="00744A84">
              <w:rPr>
                <w:b/>
                <w:sz w:val="28"/>
                <w:szCs w:val="28"/>
              </w:rPr>
              <w:t xml:space="preserve">      </w:t>
            </w:r>
            <w:r w:rsidR="00744A84">
              <w:t>3-Labor Day- School Closed</w:t>
            </w:r>
          </w:p>
          <w:p w14:paraId="280BAEF4" w14:textId="34822D40" w:rsidR="002D5D0E" w:rsidRDefault="002D5D0E" w:rsidP="00744A84"/>
          <w:p w14:paraId="33F4C5EB" w14:textId="5448C018" w:rsidR="002D5D0E" w:rsidRDefault="002D5D0E" w:rsidP="00744A84">
            <w:r>
              <w:t xml:space="preserve">       4-7-Cadet Challenge physical fitness test</w:t>
            </w:r>
          </w:p>
          <w:p w14:paraId="3A229FC3" w14:textId="7F5E19E9" w:rsidR="00744A84" w:rsidRDefault="00744A84" w:rsidP="00744A84">
            <w:r>
              <w:t xml:space="preserve"> </w:t>
            </w:r>
          </w:p>
          <w:p w14:paraId="176A5CD0" w14:textId="443947E0" w:rsidR="002D5D0E" w:rsidRDefault="002D5D0E" w:rsidP="00744A84">
            <w:r>
              <w:t xml:space="preserve">       8-JROTC Car Wash fundraiser @ VHS</w:t>
            </w:r>
          </w:p>
          <w:p w14:paraId="0A5B46BD" w14:textId="77777777" w:rsidR="002D5D0E" w:rsidRDefault="002D5D0E" w:rsidP="00744A84"/>
          <w:p w14:paraId="262DED6E" w14:textId="726E1401" w:rsidR="00744A84" w:rsidRDefault="002D5D0E" w:rsidP="00744A84">
            <w:r>
              <w:t xml:space="preserve">       </w:t>
            </w:r>
            <w:r w:rsidR="00B14B52">
              <w:t>11- National Day of Service educational activities</w:t>
            </w:r>
          </w:p>
          <w:p w14:paraId="03D2C7A6" w14:textId="1BBD8DB0" w:rsidR="00744A84" w:rsidRDefault="00744A84" w:rsidP="00744A84"/>
          <w:p w14:paraId="51F1551B" w14:textId="2FF69DEE" w:rsidR="002D5D0E" w:rsidRDefault="002D5D0E" w:rsidP="00744A84">
            <w:r>
              <w:t xml:space="preserve">       14-Interim progress reports (cadet grades)</w:t>
            </w:r>
          </w:p>
          <w:p w14:paraId="4C40F272" w14:textId="72A1E5C3" w:rsidR="002D5D0E" w:rsidRDefault="002D5D0E" w:rsidP="00744A84"/>
          <w:p w14:paraId="47F86EB0" w14:textId="3C275E52" w:rsidR="002D5D0E" w:rsidRDefault="002D5D0E" w:rsidP="00744A84">
            <w:r>
              <w:t xml:space="preserve">       21-Dress for Success/Etiquette field experience</w:t>
            </w:r>
          </w:p>
          <w:p w14:paraId="4D5A54A4" w14:textId="6BF6D880" w:rsidR="002D5D0E" w:rsidRDefault="00B14B52" w:rsidP="00744A84">
            <w:r>
              <w:t xml:space="preserve">       a</w:t>
            </w:r>
            <w:r w:rsidR="002D5D0E">
              <w:t>nd college visit.</w:t>
            </w:r>
          </w:p>
          <w:p w14:paraId="5271B65B" w14:textId="061BB74C" w:rsidR="00744A84" w:rsidRPr="00744A84" w:rsidRDefault="002D5D0E" w:rsidP="00744A84">
            <w:r>
              <w:t xml:space="preserve">       </w:t>
            </w:r>
          </w:p>
        </w:tc>
      </w:tr>
    </w:tbl>
    <w:p w14:paraId="3064C81D" w14:textId="3B525CE3" w:rsidR="00B14B52" w:rsidRPr="00B14B52" w:rsidRDefault="00A4336D" w:rsidP="00B14B52">
      <w:pPr>
        <w:tabs>
          <w:tab w:val="left" w:pos="9573"/>
        </w:tabs>
        <w:rPr>
          <w:iCs/>
        </w:rPr>
      </w:pPr>
      <w:r>
        <w:t xml:space="preserve"> </w:t>
      </w:r>
      <w:r w:rsidR="00B14B52">
        <w:rPr>
          <w:iCs/>
        </w:rPr>
        <w:t xml:space="preserve">    </w:t>
      </w:r>
      <w:r w:rsidR="00B14B52" w:rsidRPr="00B14B52">
        <w:rPr>
          <w:iCs/>
        </w:rPr>
        <w:t xml:space="preserve">  29-Area JROTC/SROTC teambuilding event</w:t>
      </w:r>
    </w:p>
    <w:p w14:paraId="792FA229" w14:textId="77777777" w:rsidR="00B14B52" w:rsidRPr="00B14B52" w:rsidRDefault="00B14B52" w:rsidP="00B14B52">
      <w:pPr>
        <w:tabs>
          <w:tab w:val="left" w:pos="9573"/>
        </w:tabs>
        <w:spacing w:after="0"/>
        <w:rPr>
          <w:sz w:val="20"/>
          <w:szCs w:val="20"/>
        </w:rPr>
      </w:pPr>
      <w:r>
        <w:t xml:space="preserve">      </w:t>
      </w:r>
    </w:p>
    <w:p w14:paraId="0C329C8C" w14:textId="073209B8" w:rsidR="00B14B52" w:rsidRPr="009E13A4" w:rsidRDefault="00B14B52" w:rsidP="00AD77D3">
      <w:pPr>
        <w:tabs>
          <w:tab w:val="left" w:pos="9573"/>
        </w:tabs>
        <w:spacing w:after="0"/>
      </w:pPr>
      <w:r>
        <w:t xml:space="preserve">      </w:t>
      </w:r>
      <w:r w:rsidR="00A4336D" w:rsidRPr="00B14B52">
        <w:t xml:space="preserve"> Website:</w:t>
      </w:r>
      <w:r w:rsidRPr="00B14B52">
        <w:t xml:space="preserve"> </w:t>
      </w:r>
      <w:hyperlink r:id="rId13" w:history="1">
        <w:r w:rsidRPr="00B14B52">
          <w:rPr>
            <w:rStyle w:val="Hyperlink"/>
          </w:rPr>
          <w:t>https://www.slps.org/vashon/jrotc</w:t>
        </w:r>
      </w:hyperlink>
      <w:r w:rsidRPr="00B14B52">
        <w:t xml:space="preserve">                Email: </w:t>
      </w:r>
      <w:hyperlink r:id="rId14" w:history="1">
        <w:r w:rsidRPr="00B14B52">
          <w:rPr>
            <w:rStyle w:val="Hyperlink"/>
          </w:rPr>
          <w:t>jrotc24198@slps.org</w:t>
        </w:r>
      </w:hyperlink>
      <w:r w:rsidRPr="00B14B52">
        <w:t xml:space="preserve"> </w:t>
      </w:r>
    </w:p>
    <w:sectPr w:rsidR="00B14B52" w:rsidRPr="009E13A4" w:rsidSect="00AB3054">
      <w:headerReference w:type="default" r:id="rId15"/>
      <w:footerReference w:type="default" r:id="rId16"/>
      <w:headerReference w:type="first" r:id="rId17"/>
      <w:footerReference w:type="first" r:id="rId18"/>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643DD" w14:textId="77777777" w:rsidR="007448F2" w:rsidRDefault="007448F2">
      <w:pPr>
        <w:spacing w:after="0" w:line="240" w:lineRule="auto"/>
      </w:pPr>
      <w:r>
        <w:separator/>
      </w:r>
    </w:p>
  </w:endnote>
  <w:endnote w:type="continuationSeparator" w:id="0">
    <w:p w14:paraId="38AFFC36" w14:textId="77777777" w:rsidR="007448F2" w:rsidRDefault="0074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7A1CBB70" w14:textId="77777777" w:rsidTr="00AD416E">
      <w:trPr>
        <w:trHeight w:val="601"/>
      </w:trPr>
      <w:tc>
        <w:tcPr>
          <w:tcW w:w="2500" w:type="pct"/>
          <w:shd w:val="clear" w:color="auto" w:fill="3E92CC" w:themeFill="accent1"/>
          <w:vAlign w:val="center"/>
        </w:tcPr>
        <w:p w14:paraId="5C1A16A2" w14:textId="3E5982F4" w:rsidR="00B44AE4" w:rsidRPr="00E40B3A" w:rsidRDefault="00B44AE4" w:rsidP="00B44AE4">
          <w:pPr>
            <w:pStyle w:val="Heading3"/>
            <w:outlineLvl w:val="2"/>
          </w:pPr>
        </w:p>
      </w:tc>
      <w:tc>
        <w:tcPr>
          <w:tcW w:w="2500" w:type="pct"/>
          <w:shd w:val="clear" w:color="auto" w:fill="3E92CC" w:themeFill="accent1"/>
          <w:vAlign w:val="center"/>
        </w:tcPr>
        <w:sdt>
          <w:sdtPr>
            <w:rPr>
              <w:color w:val="FFFFFF" w:themeColor="background1"/>
            </w:rPr>
            <w:id w:val="-1197771828"/>
            <w:docPartObj>
              <w:docPartGallery w:val="Page Numbers (Bottom of Page)"/>
              <w:docPartUnique/>
            </w:docPartObj>
          </w:sdtPr>
          <w:sdtEndPr>
            <w:rPr>
              <w:noProof/>
            </w:rPr>
          </w:sdtEndPr>
          <w:sdtContent>
            <w:p w14:paraId="6FE332B2" w14:textId="3CA554FE"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9B39F1">
                <w:rPr>
                  <w:noProof/>
                  <w:color w:val="FFFFFF" w:themeColor="background1"/>
                </w:rPr>
                <w:t>2</w:t>
              </w:r>
              <w:r w:rsidRPr="00E40B3A">
                <w:rPr>
                  <w:noProof/>
                  <w:color w:val="FFFFFF" w:themeColor="background1"/>
                </w:rPr>
                <w:fldChar w:fldCharType="end"/>
              </w:r>
            </w:p>
          </w:sdtContent>
        </w:sdt>
      </w:tc>
    </w:tr>
  </w:tbl>
  <w:p w14:paraId="3B4FC3BB"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1812B232" w14:textId="77777777" w:rsidTr="00E40B3A">
      <w:trPr>
        <w:trHeight w:val="601"/>
      </w:trPr>
      <w:tc>
        <w:tcPr>
          <w:tcW w:w="2500" w:type="pct"/>
          <w:shd w:val="clear" w:color="auto" w:fill="3E92CC" w:themeFill="accent1"/>
          <w:vAlign w:val="center"/>
        </w:tcPr>
        <w:p w14:paraId="078DD336" w14:textId="430327B7" w:rsidR="00E40B3A" w:rsidRPr="00E40B3A" w:rsidRDefault="00E40B3A"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66EC735D" w14:textId="4DAAE182"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9B39F1">
                <w:rPr>
                  <w:noProof/>
                  <w:color w:val="FFFFFF" w:themeColor="background1"/>
                </w:rPr>
                <w:t>1</w:t>
              </w:r>
              <w:r w:rsidRPr="00E40B3A">
                <w:rPr>
                  <w:noProof/>
                  <w:color w:val="FFFFFF" w:themeColor="background1"/>
                </w:rPr>
                <w:fldChar w:fldCharType="end"/>
              </w:r>
            </w:p>
          </w:sdtContent>
        </w:sdt>
      </w:tc>
    </w:tr>
  </w:tbl>
  <w:p w14:paraId="204AE1D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71321" w14:textId="77777777" w:rsidR="007448F2" w:rsidRDefault="007448F2">
      <w:pPr>
        <w:spacing w:after="0" w:line="240" w:lineRule="auto"/>
      </w:pPr>
      <w:r>
        <w:separator/>
      </w:r>
    </w:p>
  </w:footnote>
  <w:footnote w:type="continuationSeparator" w:id="0">
    <w:p w14:paraId="0066E471" w14:textId="77777777" w:rsidR="007448F2" w:rsidRDefault="00744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65A1F7CB"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33E7CDD2" w14:textId="0A025353" w:rsidR="00B44AE4" w:rsidRPr="00984BB5" w:rsidRDefault="009B39F1" w:rsidP="00B44AE4">
              <w:pPr>
                <w:pStyle w:val="Heading3"/>
                <w:outlineLvl w:val="2"/>
                <w:rPr>
                  <w:color w:val="FFFFFF" w:themeColor="background1"/>
                </w:rPr>
              </w:pPr>
              <w:r>
                <w:rPr>
                  <w:color w:val="FFFFFF" w:themeColor="background1"/>
                </w:rPr>
                <w:t>Vashon High School AJROTC</w:t>
              </w:r>
            </w:p>
          </w:tc>
        </w:sdtContent>
      </w:sdt>
      <w:tc>
        <w:tcPr>
          <w:tcW w:w="2500" w:type="pct"/>
          <w:shd w:val="clear" w:color="auto" w:fill="3E92CC" w:themeFill="accent1"/>
          <w:vAlign w:val="center"/>
        </w:tcPr>
        <w:p w14:paraId="5ECFD16C" w14:textId="25199A2D" w:rsidR="00B44AE4" w:rsidRPr="00984BB5" w:rsidRDefault="00A4336D" w:rsidP="00B44AE4">
          <w:pPr>
            <w:pStyle w:val="Heading3"/>
            <w:jc w:val="right"/>
            <w:outlineLvl w:val="2"/>
            <w:rPr>
              <w:color w:val="FFFFFF" w:themeColor="background1"/>
            </w:rPr>
          </w:pPr>
          <w:r>
            <w:rPr>
              <w:color w:val="FFFFFF" w:themeColor="background1"/>
            </w:rPr>
            <w:t>August 13, 2018</w:t>
          </w:r>
        </w:p>
      </w:tc>
    </w:tr>
  </w:tbl>
  <w:p w14:paraId="11AC259A" w14:textId="77777777" w:rsidR="00370DAF" w:rsidRDefault="00370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18"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527"/>
      <w:gridCol w:w="5528"/>
    </w:tblGrid>
    <w:tr w:rsidR="00E40B3A" w:rsidRPr="00E40B3A" w14:paraId="0877686C" w14:textId="77777777" w:rsidTr="005B392F">
      <w:trPr>
        <w:trHeight w:val="599"/>
      </w:trPr>
      <w:sdt>
        <w:sdtPr>
          <w:rPr>
            <w:color w:val="FFFFFF" w:themeColor="background1"/>
          </w:rPr>
          <w:alias w:val="Company"/>
          <w:tag w:val=""/>
          <w:id w:val="-2074503377"/>
          <w:placeholder>
            <w:docPart w:val="6E460B31427F46369D04144AAA019F8B"/>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78C37D7B" w14:textId="2DC3DD79" w:rsidR="00AB3054" w:rsidRPr="00984BB5" w:rsidRDefault="009B39F1" w:rsidP="00984BB5">
              <w:pPr>
                <w:pStyle w:val="Heading3"/>
                <w:outlineLvl w:val="2"/>
                <w:rPr>
                  <w:color w:val="FFFFFF" w:themeColor="background1"/>
                </w:rPr>
              </w:pPr>
              <w:r>
                <w:rPr>
                  <w:color w:val="FFFFFF" w:themeColor="background1"/>
                </w:rPr>
                <w:t>Vashon High School AJROTC</w:t>
              </w:r>
            </w:p>
          </w:tc>
        </w:sdtContent>
      </w:sdt>
      <w:tc>
        <w:tcPr>
          <w:tcW w:w="2500" w:type="pct"/>
          <w:shd w:val="clear" w:color="auto" w:fill="3E92CC" w:themeFill="accent1"/>
          <w:vAlign w:val="center"/>
        </w:tcPr>
        <w:p w14:paraId="7EB1DCFA" w14:textId="0477844A" w:rsidR="009B43DA" w:rsidRPr="00023E34" w:rsidRDefault="005B392F" w:rsidP="005B392F">
          <w:pPr>
            <w:pStyle w:val="Heading3"/>
            <w:jc w:val="center"/>
            <w:outlineLvl w:val="2"/>
            <w:rPr>
              <w:color w:val="FFFFFF" w:themeColor="background1"/>
            </w:rPr>
          </w:pPr>
          <w:r>
            <w:t xml:space="preserve"> – “Motivate young people to              </w:t>
          </w:r>
          <w:r w:rsidR="009B43DA" w:rsidRPr="009B43DA">
            <w:t>”</w:t>
          </w:r>
        </w:p>
      </w:tc>
    </w:tr>
  </w:tbl>
  <w:p w14:paraId="67EDA59D" w14:textId="77777777" w:rsidR="00370DAF" w:rsidRPr="00AB3054" w:rsidRDefault="00370DAF"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54"/>
    <w:rsid w:val="00023E34"/>
    <w:rsid w:val="000927FD"/>
    <w:rsid w:val="000B7DB6"/>
    <w:rsid w:val="00213F74"/>
    <w:rsid w:val="002D2945"/>
    <w:rsid w:val="002D5D0E"/>
    <w:rsid w:val="0033156F"/>
    <w:rsid w:val="00370DAF"/>
    <w:rsid w:val="00385FC5"/>
    <w:rsid w:val="003E0362"/>
    <w:rsid w:val="004219C9"/>
    <w:rsid w:val="00442D2E"/>
    <w:rsid w:val="004766A7"/>
    <w:rsid w:val="004F181F"/>
    <w:rsid w:val="005B392F"/>
    <w:rsid w:val="00701AD2"/>
    <w:rsid w:val="007412EA"/>
    <w:rsid w:val="007448F2"/>
    <w:rsid w:val="00744A84"/>
    <w:rsid w:val="00771380"/>
    <w:rsid w:val="007E7E91"/>
    <w:rsid w:val="008550E7"/>
    <w:rsid w:val="00941880"/>
    <w:rsid w:val="00984BB5"/>
    <w:rsid w:val="00987005"/>
    <w:rsid w:val="0099043B"/>
    <w:rsid w:val="009B39F1"/>
    <w:rsid w:val="009B43DA"/>
    <w:rsid w:val="009E13A4"/>
    <w:rsid w:val="00A31E54"/>
    <w:rsid w:val="00A4336D"/>
    <w:rsid w:val="00A4351E"/>
    <w:rsid w:val="00A5487A"/>
    <w:rsid w:val="00AA1EEA"/>
    <w:rsid w:val="00AB3054"/>
    <w:rsid w:val="00AD77D3"/>
    <w:rsid w:val="00B14B52"/>
    <w:rsid w:val="00B43864"/>
    <w:rsid w:val="00B448E9"/>
    <w:rsid w:val="00B44AE4"/>
    <w:rsid w:val="00BC2E14"/>
    <w:rsid w:val="00C70286"/>
    <w:rsid w:val="00CC549C"/>
    <w:rsid w:val="00CE0CA7"/>
    <w:rsid w:val="00DF4276"/>
    <w:rsid w:val="00E40B3A"/>
    <w:rsid w:val="00E77AC0"/>
    <w:rsid w:val="00EB2BB8"/>
    <w:rsid w:val="00EF78F2"/>
    <w:rsid w:val="00FB2537"/>
    <w:rsid w:val="00FB4F85"/>
    <w:rsid w:val="00FC469C"/>
    <w:rsid w:val="00FD2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3A4F58"/>
  <w15:chartTrackingRefBased/>
  <w15:docId w15:val="{45F312FE-9C92-4FC8-805B-2F8C30EA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unhideWhenUsed/>
    <w:rsid w:val="00B14B52"/>
    <w:rPr>
      <w:color w:val="6DAED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lps.org/vashon/jrotc"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jrotc24198@slp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te\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460B31427F46369D04144AAA019F8B"/>
        <w:category>
          <w:name w:val="General"/>
          <w:gallery w:val="placeholder"/>
        </w:category>
        <w:types>
          <w:type w:val="bbPlcHdr"/>
        </w:types>
        <w:behaviors>
          <w:behavior w:val="content"/>
        </w:behaviors>
        <w:guid w:val="{6F8512FF-FB9F-4FDA-A18C-AE3634215970}"/>
      </w:docPartPr>
      <w:docPartBody>
        <w:p w:rsidR="00A17FA2" w:rsidRDefault="00A17FA2">
          <w:pPr>
            <w:pStyle w:val="6E460B31427F46369D04144AAA019F8B"/>
          </w:pPr>
          <w:r w:rsidRPr="00E77AC0">
            <w:t>HEADING 8</w:t>
          </w:r>
        </w:p>
      </w:docPartBody>
    </w:docPart>
    <w:docPart>
      <w:docPartPr>
        <w:name w:val="333F6652883F423099B4B50E772A9D83"/>
        <w:category>
          <w:name w:val="General"/>
          <w:gallery w:val="placeholder"/>
        </w:category>
        <w:types>
          <w:type w:val="bbPlcHdr"/>
        </w:types>
        <w:behaviors>
          <w:behavior w:val="content"/>
        </w:behaviors>
        <w:guid w:val="{71161E55-1D0B-4EE8-B4B6-72196546B9B9}"/>
      </w:docPartPr>
      <w:docPartBody>
        <w:p w:rsidR="00A17FA2" w:rsidRDefault="00A17FA2">
          <w:pPr>
            <w:pStyle w:val="333F6652883F423099B4B50E772A9D83"/>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FA2"/>
    <w:rsid w:val="00355043"/>
    <w:rsid w:val="003C6ED4"/>
    <w:rsid w:val="00A1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5B9BD5"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EE742BBC5643CE94509D299594D8EA">
    <w:name w:val="30EE742BBC5643CE94509D299594D8EA"/>
  </w:style>
  <w:style w:type="paragraph" w:customStyle="1" w:styleId="D5AA520E3DDA42B791739D47B882957D">
    <w:name w:val="D5AA520E3DDA42B791739D47B882957D"/>
  </w:style>
  <w:style w:type="paragraph" w:customStyle="1" w:styleId="6E460B31427F46369D04144AAA019F8B">
    <w:name w:val="6E460B31427F46369D04144AAA019F8B"/>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5B9BD5"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5E991CE006F54132BC4D250BF7E49E77">
    <w:name w:val="5E991CE006F54132BC4D250BF7E49E77"/>
  </w:style>
  <w:style w:type="paragraph" w:customStyle="1" w:styleId="333F6652883F423099B4B50E772A9D83">
    <w:name w:val="333F6652883F423099B4B50E772A9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0</TotalTime>
  <Pages>2</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Vashon High School AJROTC</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Wright</dc:creator>
  <cp:keywords/>
  <dc:description/>
  <cp:lastModifiedBy>Harris, Lorenzo P.</cp:lastModifiedBy>
  <cp:revision>2</cp:revision>
  <cp:lastPrinted>2018-08-13T18:27:00Z</cp:lastPrinted>
  <dcterms:created xsi:type="dcterms:W3CDTF">2018-08-14T13:25:00Z</dcterms:created>
  <dcterms:modified xsi:type="dcterms:W3CDTF">2018-08-14T13:25:00Z</dcterms:modified>
</cp:coreProperties>
</file>